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7C65" w14:textId="77777777" w:rsidR="003D30F9" w:rsidRPr="003F2ED0" w:rsidRDefault="003D30F9">
      <w:pPr>
        <w:spacing w:line="276" w:lineRule="auto"/>
        <w:ind w:left="540" w:right="567"/>
        <w:jc w:val="center"/>
        <w:rPr>
          <w:rFonts w:cs="Arial"/>
          <w:b/>
          <w:bCs/>
          <w:sz w:val="32"/>
          <w:szCs w:val="32"/>
        </w:rPr>
      </w:pPr>
    </w:p>
    <w:p w14:paraId="4597CBDD" w14:textId="12747196" w:rsidR="00485C67" w:rsidRDefault="005422AA" w:rsidP="57F54011">
      <w:pPr>
        <w:spacing w:after="160" w:line="276" w:lineRule="auto"/>
        <w:ind w:right="206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 xml:space="preserve">Allianz </w:t>
      </w:r>
      <w:r w:rsidRPr="005422AA">
        <w:rPr>
          <w:rFonts w:cs="Arial"/>
          <w:b/>
          <w:bCs/>
          <w:sz w:val="32"/>
          <w:szCs w:val="32"/>
        </w:rPr>
        <w:t>intensifica su protocolo especial ante los incendios que están asolando parte del país</w:t>
      </w:r>
    </w:p>
    <w:p w14:paraId="73F6E876" w14:textId="77777777" w:rsidR="005422AA" w:rsidRDefault="005422AA" w:rsidP="57F54011">
      <w:pPr>
        <w:spacing w:after="160" w:line="276" w:lineRule="auto"/>
        <w:ind w:right="206"/>
        <w:jc w:val="center"/>
        <w:rPr>
          <w:rFonts w:cs="Arial"/>
          <w:b/>
          <w:bCs/>
          <w:sz w:val="32"/>
          <w:szCs w:val="32"/>
        </w:rPr>
      </w:pPr>
    </w:p>
    <w:p w14:paraId="41885CAE" w14:textId="77777777" w:rsidR="005422AA" w:rsidRPr="005422AA" w:rsidRDefault="005422AA" w:rsidP="005422AA">
      <w:pPr>
        <w:pStyle w:val="Prrafodelista"/>
        <w:numPr>
          <w:ilvl w:val="0"/>
          <w:numId w:val="1"/>
        </w:numPr>
        <w:spacing w:after="160" w:line="360" w:lineRule="auto"/>
        <w:ind w:right="1198"/>
        <w:jc w:val="both"/>
        <w:rPr>
          <w:rFonts w:ascii="Arial" w:hAnsi="Arial"/>
          <w:b/>
          <w:bCs/>
          <w:sz w:val="24"/>
          <w:szCs w:val="24"/>
        </w:rPr>
      </w:pPr>
      <w:r w:rsidRPr="005422AA">
        <w:rPr>
          <w:rFonts w:ascii="Arial" w:hAnsi="Arial"/>
          <w:b/>
          <w:bCs/>
          <w:sz w:val="24"/>
          <w:szCs w:val="24"/>
        </w:rPr>
        <w:t>La compañía ha intensificado su protocolo especial ante incendios, contactando con los clientes y mediadores de zonas más expuestos y ha lanzado ya más de 50.000 mensajes a todos los clientes de las provincias afectadas.</w:t>
      </w:r>
    </w:p>
    <w:p w14:paraId="493FAF5D" w14:textId="698BB48B" w:rsidR="005422AA" w:rsidRPr="005422AA" w:rsidRDefault="005422AA" w:rsidP="00DD12EC">
      <w:pPr>
        <w:pStyle w:val="Prrafodelista"/>
        <w:numPr>
          <w:ilvl w:val="0"/>
          <w:numId w:val="1"/>
        </w:numPr>
        <w:spacing w:after="160" w:line="360" w:lineRule="auto"/>
        <w:ind w:right="1198"/>
        <w:jc w:val="both"/>
        <w:rPr>
          <w:rFonts w:ascii="Arial" w:hAnsi="Arial"/>
          <w:b/>
          <w:bCs/>
          <w:sz w:val="24"/>
          <w:szCs w:val="24"/>
        </w:rPr>
      </w:pPr>
      <w:r w:rsidRPr="005422AA">
        <w:rPr>
          <w:rFonts w:ascii="Arial" w:hAnsi="Arial"/>
          <w:b/>
          <w:bCs/>
          <w:sz w:val="24"/>
          <w:szCs w:val="24"/>
        </w:rPr>
        <w:t xml:space="preserve">Estamos monitorizando la evolución de los incendios en tiempo real con inteligencia artificial y tecnología satelital y tenemos activo un teléfono de emergencia gratuito de atención a nuestros clientes: 900101920 </w:t>
      </w:r>
    </w:p>
    <w:p w14:paraId="02497785" w14:textId="77777777" w:rsidR="006817AF" w:rsidRPr="00A17BF6" w:rsidRDefault="006817AF" w:rsidP="006817AF">
      <w:pPr>
        <w:pStyle w:val="Prrafodelista"/>
        <w:spacing w:after="160"/>
        <w:ind w:left="851" w:right="1198"/>
        <w:jc w:val="both"/>
        <w:rPr>
          <w:rFonts w:ascii="Arial" w:hAnsi="Arial"/>
        </w:rPr>
      </w:pPr>
    </w:p>
    <w:p w14:paraId="696625DD" w14:textId="77777777" w:rsidR="005422AA" w:rsidRPr="005422AA" w:rsidRDefault="4B0DA120" w:rsidP="005422AA">
      <w:pPr>
        <w:spacing w:after="160" w:line="276" w:lineRule="auto"/>
        <w:ind w:right="490"/>
        <w:jc w:val="both"/>
        <w:rPr>
          <w:rFonts w:eastAsia="Arial" w:cs="Arial"/>
        </w:rPr>
      </w:pPr>
      <w:r w:rsidRPr="005422AA">
        <w:rPr>
          <w:rFonts w:cs="Arial"/>
          <w:b/>
          <w:bCs/>
        </w:rPr>
        <w:t>M</w:t>
      </w:r>
      <w:r w:rsidR="56ACF2D0" w:rsidRPr="005422AA">
        <w:rPr>
          <w:rFonts w:cs="Arial"/>
          <w:b/>
          <w:bCs/>
        </w:rPr>
        <w:t>adrid</w:t>
      </w:r>
      <w:r w:rsidRPr="005422AA">
        <w:rPr>
          <w:rFonts w:cs="Arial"/>
          <w:b/>
          <w:bCs/>
        </w:rPr>
        <w:t xml:space="preserve">, </w:t>
      </w:r>
      <w:r w:rsidR="005422AA" w:rsidRPr="005422AA">
        <w:rPr>
          <w:rFonts w:cs="Arial"/>
          <w:b/>
          <w:bCs/>
        </w:rPr>
        <w:t>27</w:t>
      </w:r>
      <w:r w:rsidR="4067A70F" w:rsidRPr="005422AA">
        <w:rPr>
          <w:rFonts w:cs="Arial"/>
          <w:b/>
          <w:bCs/>
        </w:rPr>
        <w:t xml:space="preserve"> de julio</w:t>
      </w:r>
      <w:r w:rsidRPr="005422AA">
        <w:rPr>
          <w:rFonts w:cs="Arial"/>
          <w:b/>
          <w:bCs/>
        </w:rPr>
        <w:t xml:space="preserve"> de 2026.</w:t>
      </w:r>
      <w:r w:rsidR="7C97F64E" w:rsidRPr="005422AA">
        <w:rPr>
          <w:rFonts w:cs="Arial"/>
        </w:rPr>
        <w:t>–</w:t>
      </w:r>
      <w:r w:rsidR="00996956" w:rsidRPr="00996956">
        <w:rPr>
          <w:rFonts w:eastAsia="Arial" w:cs="Arial"/>
        </w:rPr>
        <w:t xml:space="preserve"> </w:t>
      </w:r>
      <w:r w:rsidR="005422AA" w:rsidRPr="005422AA">
        <w:rPr>
          <w:rFonts w:eastAsia="Arial" w:cs="Arial"/>
        </w:rPr>
        <w:t>Allianz ha intensificado su protocolo especial de eventos extraordinarios para apoyar a los clientes afectados por los incendios forestales que están asolando varias comunidades autónomas (Madrid, Castilla y León, Catilla La Mancha y comunidad Valenciana).</w:t>
      </w:r>
    </w:p>
    <w:p w14:paraId="0EC7897F" w14:textId="77777777" w:rsidR="005422AA" w:rsidRPr="005422AA" w:rsidRDefault="005422AA" w:rsidP="005422AA">
      <w:pPr>
        <w:spacing w:after="160" w:line="276" w:lineRule="auto"/>
        <w:ind w:right="490"/>
        <w:jc w:val="both"/>
        <w:rPr>
          <w:rFonts w:eastAsia="Arial" w:cs="Arial"/>
        </w:rPr>
      </w:pPr>
      <w:r w:rsidRPr="005422AA">
        <w:rPr>
          <w:rFonts w:eastAsia="Arial" w:cs="Arial"/>
        </w:rPr>
        <w:t>Este seguimiento específico incluye desde una monitorización exhaustiva en tiempo real de las zonas afectadas con inteligencia artificial y tecnología satelital, hasta una atención muy directa a los clientes que residen en las zonas afectadas. Desde que se iniciaron los primeros conatos, Allianz ha realizado centenares de llamadas a clientes residentes tanto en las zonas afectadas y ha lanzado más de 50.000 mensajes a todos los clientes de las provincias afectadas.</w:t>
      </w:r>
    </w:p>
    <w:p w14:paraId="17F28A6E" w14:textId="77777777" w:rsidR="005422AA" w:rsidRPr="005422AA" w:rsidRDefault="005422AA" w:rsidP="005422AA">
      <w:pPr>
        <w:spacing w:after="160" w:line="276" w:lineRule="auto"/>
        <w:ind w:right="490"/>
        <w:jc w:val="both"/>
        <w:rPr>
          <w:rFonts w:eastAsia="Arial" w:cs="Arial"/>
        </w:rPr>
      </w:pPr>
      <w:r w:rsidRPr="005422AA">
        <w:rPr>
          <w:rFonts w:eastAsia="Arial" w:cs="Arial"/>
        </w:rPr>
        <w:t>Asimismo, la compañía presta servicios de asesoramiento e información a todos sus clientes a través del número de teléfono gratuito 900 101 920.</w:t>
      </w:r>
    </w:p>
    <w:p w14:paraId="4EB567C4" w14:textId="77777777" w:rsidR="005422AA" w:rsidRPr="005422AA" w:rsidRDefault="005422AA" w:rsidP="005422AA">
      <w:pPr>
        <w:spacing w:after="160" w:line="276" w:lineRule="auto"/>
        <w:ind w:right="490"/>
        <w:jc w:val="both"/>
        <w:rPr>
          <w:rFonts w:eastAsia="Arial" w:cs="Arial"/>
        </w:rPr>
      </w:pPr>
      <w:r w:rsidRPr="005422AA">
        <w:rPr>
          <w:rFonts w:eastAsia="Arial" w:cs="Arial"/>
        </w:rPr>
        <w:t xml:space="preserve">En paralelo, nuestros peritos y profesionales están listos para actuar en cuanto las Autoridades den acceso a las zonas. Todos ellos están preparados para agilizar al máximo </w:t>
      </w:r>
      <w:r w:rsidRPr="005422AA">
        <w:rPr>
          <w:rFonts w:eastAsia="Arial" w:cs="Arial"/>
        </w:rPr>
        <w:lastRenderedPageBreak/>
        <w:t>las tramitaciones por lo que van a intensificar los sistemas de peritación digital, un servicio que permite valorar los daños a través del teléfono móvil con una gestión más ágil.</w:t>
      </w:r>
    </w:p>
    <w:p w14:paraId="099CF60E" w14:textId="205AA0D3" w:rsidR="00996956" w:rsidRPr="00996956" w:rsidRDefault="005422AA" w:rsidP="005422AA">
      <w:pPr>
        <w:spacing w:after="160" w:line="276" w:lineRule="auto"/>
        <w:ind w:right="490"/>
        <w:jc w:val="both"/>
        <w:rPr>
          <w:rFonts w:eastAsia="Arial" w:cs="Arial"/>
        </w:rPr>
      </w:pPr>
      <w:r w:rsidRPr="005422AA">
        <w:rPr>
          <w:rFonts w:eastAsia="Arial" w:cs="Arial"/>
        </w:rPr>
        <w:t>Como complemento, se han puesto en marcha además otras medidas adicionales como el refuerzo de los equipos de tramitación y de las líneas de atención específicas para este tipo de eventos y se han intensificado las fuentes de información disponibles en web, redes sociales y portales de mediadores para facilitar la información a los clientes.</w:t>
      </w:r>
    </w:p>
    <w:p w14:paraId="21A667AF" w14:textId="77777777" w:rsidR="00364609" w:rsidRDefault="00996956" w:rsidP="00364609">
      <w:pPr>
        <w:spacing w:before="240" w:after="240"/>
        <w:ind w:right="490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S</w:t>
      </w:r>
      <w:r w:rsidR="6C15B743" w:rsidRPr="7CC56D19">
        <w:rPr>
          <w:rFonts w:cs="Arial"/>
          <w:b/>
          <w:bCs/>
        </w:rPr>
        <w:t>obre Allianz Seguros</w:t>
      </w:r>
    </w:p>
    <w:p w14:paraId="0BDDA656" w14:textId="6270EFA5" w:rsidR="48D67864" w:rsidRDefault="00663EE4" w:rsidP="00364609">
      <w:pPr>
        <w:spacing w:before="240" w:after="240"/>
        <w:ind w:right="490"/>
        <w:jc w:val="both"/>
      </w:pPr>
      <w:r w:rsidRPr="140EA8A3">
        <w:rPr>
          <w:rFonts w:cs="Arial"/>
        </w:rPr>
        <w:t>Allianz Seguros es la filial principal del Grupo Allianz en España y una de las compañías líderes del sector asegurador español. Con presencia en todo el territorio nacional, la compañía cuenta con más de 2.300 empleados y una red de más de 13.000 mediadores.</w:t>
      </w:r>
      <w:r w:rsidRPr="00663EE4">
        <w:rPr>
          <w:rFonts w:cs="Arial"/>
        </w:rPr>
        <w:t>Allianz Seguros ofrece seguros para particulares (Vida, Salud, Autos, Hogar y Accidentes) y para empresas (Multirriesgos, responsabilidad civil y soluciones personalizadas), combinando atención presencial en su red de sucursales con servicios digitales a través de su aplicación móvil y área de cliente online.</w:t>
      </w:r>
      <w:r w:rsidR="48D67864" w:rsidRPr="26ABAE54">
        <w:rPr>
          <w:rFonts w:cs="Arial"/>
        </w:rPr>
        <w:t xml:space="preserve">Allianz Seguros forma parte del Grupo Allianz, uno de los principales aseguradores y gestores de activos del mundo, presente en cerca de 70 países y al servicio de alrededor de 97 millones de clientes particulares y corporativos*. </w:t>
      </w:r>
    </w:p>
    <w:p w14:paraId="0C9A8381" w14:textId="75C4D386" w:rsidR="48D67864" w:rsidRDefault="48D67864" w:rsidP="00364609">
      <w:pPr>
        <w:spacing w:before="240" w:after="240"/>
        <w:ind w:right="490"/>
        <w:jc w:val="both"/>
      </w:pPr>
      <w:r w:rsidRPr="26ABAE54">
        <w:rPr>
          <w:rFonts w:cs="Arial"/>
        </w:rPr>
        <w:t xml:space="preserve"> * Datos a 31 de diciembre de 2025. El número de clientes incluye únicamente los clientes de Allianz correspondientes a entidades consolidadas dentro del perímetro de reporting.</w:t>
      </w:r>
    </w:p>
    <w:p w14:paraId="199608B1" w14:textId="40AC6AEE" w:rsidR="00043D8A" w:rsidRDefault="41D93364" w:rsidP="00663EE4">
      <w:pPr>
        <w:spacing w:before="240" w:after="240"/>
        <w:ind w:right="490"/>
        <w:jc w:val="both"/>
      </w:pPr>
      <w:r w:rsidRPr="54340F85">
        <w:rPr>
          <w:rFonts w:cs="Arial"/>
        </w:rPr>
        <w:t xml:space="preserve">Más información: </w:t>
      </w:r>
      <w:hyperlink r:id="rId14">
        <w:r w:rsidR="19D64544" w:rsidRPr="54340F85">
          <w:rPr>
            <w:rStyle w:val="Hipervnculo"/>
            <w:rFonts w:cs="Arial"/>
          </w:rPr>
          <w:t>https://www.allianz.es/</w:t>
        </w:r>
      </w:hyperlink>
      <w:r w:rsidR="01FD3DFB" w:rsidRPr="54340F85">
        <w:rPr>
          <w:rFonts w:cs="Arial"/>
        </w:rPr>
        <w:t>.</w:t>
      </w:r>
    </w:p>
    <w:p w14:paraId="16E9A94B" w14:textId="1B027F20" w:rsidR="140EA8A3" w:rsidRDefault="422229D6" w:rsidP="140EA8A3">
      <w:pPr>
        <w:spacing w:before="240" w:after="240"/>
        <w:ind w:right="490"/>
        <w:jc w:val="both"/>
      </w:pPr>
      <w:r w:rsidRPr="54340F85">
        <w:rPr>
          <w:rFonts w:cs="Arial"/>
        </w:rPr>
        <w:t>Contacto para prensa:</w:t>
      </w:r>
    </w:p>
    <w:p w14:paraId="51675876" w14:textId="68806490" w:rsidR="0A4918F1" w:rsidRDefault="0A4918F1" w:rsidP="54340F85">
      <w:pPr>
        <w:spacing w:before="240" w:after="240"/>
        <w:ind w:right="490"/>
        <w:jc w:val="both"/>
      </w:pPr>
      <w:r w:rsidRPr="54340F85">
        <w:rPr>
          <w:rFonts w:cs="Arial"/>
        </w:rPr>
        <w:t>Sonia Rodríguez</w:t>
      </w:r>
      <w:r>
        <w:tab/>
      </w:r>
      <w:r>
        <w:tab/>
      </w:r>
      <w:r w:rsidRPr="54340F85">
        <w:rPr>
          <w:rFonts w:cs="Arial"/>
        </w:rPr>
        <w:t xml:space="preserve">Tel. 638 93 00 08  </w:t>
      </w:r>
    </w:p>
    <w:p w14:paraId="7716722B" w14:textId="048AF788" w:rsidR="00E42EBE" w:rsidRPr="005422AA" w:rsidRDefault="0A4918F1" w:rsidP="005422AA">
      <w:pPr>
        <w:spacing w:before="240" w:after="240"/>
        <w:ind w:right="490"/>
        <w:jc w:val="both"/>
      </w:pPr>
      <w:r w:rsidRPr="54340F85">
        <w:rPr>
          <w:rFonts w:cs="Arial"/>
        </w:rPr>
        <w:t>Mercedes Ga</w:t>
      </w:r>
      <w:r w:rsidR="00680CBD">
        <w:rPr>
          <w:rFonts w:cs="Arial"/>
        </w:rPr>
        <w:t>r</w:t>
      </w:r>
      <w:r w:rsidRPr="54340F85">
        <w:rPr>
          <w:rFonts w:cs="Arial"/>
        </w:rPr>
        <w:t>c</w:t>
      </w:r>
      <w:r w:rsidR="00680CBD">
        <w:rPr>
          <w:rFonts w:cs="Arial"/>
        </w:rPr>
        <w:t>í</w:t>
      </w:r>
      <w:r w:rsidRPr="54340F85">
        <w:rPr>
          <w:rFonts w:cs="Arial"/>
        </w:rPr>
        <w:t xml:space="preserve">a </w:t>
      </w:r>
      <w:r>
        <w:tab/>
      </w:r>
      <w:r>
        <w:tab/>
      </w:r>
      <w:r w:rsidRPr="54340F85">
        <w:rPr>
          <w:rFonts w:cs="Arial"/>
        </w:rPr>
        <w:t>Tel. 683 45 76 12</w:t>
      </w:r>
    </w:p>
    <w:p w14:paraId="1F4049B0" w14:textId="5FEB1F4B" w:rsidR="7CC56D19" w:rsidRDefault="7CC56D19" w:rsidP="00C1566B">
      <w:pPr>
        <w:spacing w:after="160" w:line="276" w:lineRule="auto"/>
        <w:ind w:right="206"/>
        <w:jc w:val="both"/>
        <w:rPr>
          <w:rFonts w:cs="Arial"/>
        </w:rPr>
      </w:pPr>
    </w:p>
    <w:sectPr w:rsidR="7CC56D19" w:rsidSect="00500820">
      <w:headerReference w:type="default" r:id="rId15"/>
      <w:footerReference w:type="default" r:id="rId16"/>
      <w:headerReference w:type="first" r:id="rId17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FA2D3" w14:textId="77777777" w:rsidR="007130F0" w:rsidRDefault="007130F0">
      <w:r>
        <w:separator/>
      </w:r>
    </w:p>
  </w:endnote>
  <w:endnote w:type="continuationSeparator" w:id="0">
    <w:p w14:paraId="09B271E6" w14:textId="77777777" w:rsidR="007130F0" w:rsidRDefault="007130F0">
      <w:r>
        <w:continuationSeparator/>
      </w:r>
    </w:p>
  </w:endnote>
  <w:endnote w:type="continuationNotice" w:id="1">
    <w:p w14:paraId="25E39387" w14:textId="77777777" w:rsidR="007130F0" w:rsidRDefault="007130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4E47" w14:textId="77777777" w:rsidR="00115329" w:rsidRPr="00B111A5" w:rsidRDefault="00115329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A1161" w14:textId="77777777" w:rsidR="007130F0" w:rsidRDefault="007130F0">
      <w:r>
        <w:separator/>
      </w:r>
    </w:p>
  </w:footnote>
  <w:footnote w:type="continuationSeparator" w:id="0">
    <w:p w14:paraId="689FF024" w14:textId="77777777" w:rsidR="007130F0" w:rsidRDefault="007130F0">
      <w:r>
        <w:continuationSeparator/>
      </w:r>
    </w:p>
  </w:footnote>
  <w:footnote w:type="continuationNotice" w:id="1">
    <w:p w14:paraId="70EA51FA" w14:textId="77777777" w:rsidR="007130F0" w:rsidRDefault="007130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2005" w14:textId="5DC0F1E7" w:rsidR="00115329" w:rsidRDefault="00E225E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BA29C0" wp14:editId="5EAE3F5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58969773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CE25D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A29C0" id="_x0000_t202" coordsize="21600,21600" o:spt="202" path="m,l,21600r21600,l21600,xe">
              <v:stroke joinstyle="miter"/>
              <v:path gradientshapeok="t" o:connecttype="rect"/>
            </v:shapetype>
            <v:shape id="MSIPCM36fd49ec94ced1790eb31093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644CE25D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E093" w14:textId="164A6834" w:rsidR="00115329" w:rsidRPr="00B111A5" w:rsidRDefault="00E225E3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FE09933" wp14:editId="2B772E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763757143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0A974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09933" id="_x0000_t202" coordsize="21600,21600" o:spt="202" path="m,l,21600r21600,l21600,xe">
              <v:stroke joinstyle="miter"/>
              <v:path gradientshapeok="t" o:connecttype="rect"/>
            </v:shapetype>
            <v:shape id="MSIPCMe088462e95cbf3860d14549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1120A974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3661E2F7" wp14:editId="2DB0F822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0F4211" w14:textId="77777777" w:rsidR="00115329" w:rsidRDefault="00115329" w:rsidP="00B111A5">
    <w:pPr>
      <w:pStyle w:val="Arial14"/>
    </w:pPr>
  </w:p>
  <w:p w14:paraId="026657C7" w14:textId="77777777" w:rsidR="00115329" w:rsidRDefault="00115329" w:rsidP="00B111A5">
    <w:pPr>
      <w:pStyle w:val="Arial14"/>
    </w:pPr>
  </w:p>
  <w:p w14:paraId="2B42195A" w14:textId="77777777" w:rsidR="00115329" w:rsidRDefault="00115329" w:rsidP="00B111A5">
    <w:pPr>
      <w:pStyle w:val="Arial14"/>
    </w:pPr>
    <w:r>
      <w:t>Allianz Seguros</w:t>
    </w:r>
  </w:p>
  <w:p w14:paraId="21D3640C" w14:textId="77777777" w:rsidR="00115329" w:rsidRPr="008C15A2" w:rsidRDefault="00115329" w:rsidP="00B111A5">
    <w:pPr>
      <w:pStyle w:val="Encabezado"/>
      <w:rPr>
        <w:sz w:val="10"/>
        <w:szCs w:val="10"/>
      </w:rPr>
    </w:pPr>
  </w:p>
  <w:p w14:paraId="45B1DC60" w14:textId="77777777" w:rsidR="00115329" w:rsidRPr="00875F72" w:rsidRDefault="00115329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53603BAC" w14:textId="77777777" w:rsidR="00115329" w:rsidRPr="002D46FF" w:rsidRDefault="00115329" w:rsidP="00B111A5">
    <w:pPr>
      <w:pStyle w:val="Encabezado"/>
      <w:rPr>
        <w:sz w:val="40"/>
        <w:szCs w:val="40"/>
      </w:rPr>
    </w:pPr>
  </w:p>
  <w:p w14:paraId="2DDE056F" w14:textId="098E358F" w:rsidR="00115329" w:rsidRPr="0057293C" w:rsidRDefault="00115329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 xml:space="preserve">Nota </w:t>
    </w:r>
    <w:r w:rsidR="00911F5B">
      <w:rPr>
        <w:color w:val="7F7F7F"/>
        <w:sz w:val="44"/>
        <w:szCs w:val="44"/>
      </w:rPr>
      <w:t>de prens</w:t>
    </w:r>
    <w:r w:rsidR="00F2466B">
      <w:rPr>
        <w:color w:val="7F7F7F"/>
        <w:sz w:val="44"/>
        <w:szCs w:val="44"/>
      </w:rPr>
      <w:t>a</w:t>
    </w:r>
  </w:p>
  <w:p w14:paraId="398345E5" w14:textId="77777777" w:rsidR="00115329" w:rsidRDefault="00115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29E5DCE"/>
    <w:multiLevelType w:val="hybridMultilevel"/>
    <w:tmpl w:val="155271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365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311A63A7"/>
    <w:multiLevelType w:val="hybridMultilevel"/>
    <w:tmpl w:val="8438C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64E1E"/>
    <w:multiLevelType w:val="hybridMultilevel"/>
    <w:tmpl w:val="20EA22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93A5E"/>
    <w:multiLevelType w:val="hybridMultilevel"/>
    <w:tmpl w:val="F4DA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60DBB"/>
    <w:multiLevelType w:val="hybridMultilevel"/>
    <w:tmpl w:val="0EFC5E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4B1D1FA0"/>
    <w:multiLevelType w:val="hybridMultilevel"/>
    <w:tmpl w:val="2B606E72"/>
    <w:lvl w:ilvl="0" w:tplc="94C82A6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30A0E876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78AA6CDC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AC282868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8CE46AAA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87DECEBC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A10000B4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3A4CE9B6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977AA6E4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53D2677D"/>
    <w:multiLevelType w:val="hybridMultilevel"/>
    <w:tmpl w:val="F74EF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C7E57"/>
    <w:multiLevelType w:val="hybridMultilevel"/>
    <w:tmpl w:val="6D20C6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5F6D3277"/>
    <w:multiLevelType w:val="hybridMultilevel"/>
    <w:tmpl w:val="9CA84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63224"/>
    <w:multiLevelType w:val="hybridMultilevel"/>
    <w:tmpl w:val="B972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690748"/>
    <w:multiLevelType w:val="hybridMultilevel"/>
    <w:tmpl w:val="052A765C"/>
    <w:lvl w:ilvl="0" w:tplc="147AF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42F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4AA8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69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56E9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981A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7E2B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FE5E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66C7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60151069">
    <w:abstractNumId w:val="12"/>
  </w:num>
  <w:num w:numId="2" w16cid:durableId="101148358">
    <w:abstractNumId w:val="21"/>
  </w:num>
  <w:num w:numId="3" w16cid:durableId="1859273440">
    <w:abstractNumId w:val="11"/>
  </w:num>
  <w:num w:numId="4" w16cid:durableId="1430389844">
    <w:abstractNumId w:val="15"/>
  </w:num>
  <w:num w:numId="5" w16cid:durableId="966011501">
    <w:abstractNumId w:val="4"/>
  </w:num>
  <w:num w:numId="6" w16cid:durableId="1224171125">
    <w:abstractNumId w:val="1"/>
  </w:num>
  <w:num w:numId="7" w16cid:durableId="1836606458">
    <w:abstractNumId w:val="6"/>
  </w:num>
  <w:num w:numId="8" w16cid:durableId="925842866">
    <w:abstractNumId w:val="5"/>
  </w:num>
  <w:num w:numId="9" w16cid:durableId="661851925">
    <w:abstractNumId w:val="17"/>
  </w:num>
  <w:num w:numId="10" w16cid:durableId="1266113042">
    <w:abstractNumId w:val="14"/>
  </w:num>
  <w:num w:numId="11" w16cid:durableId="702440123">
    <w:abstractNumId w:val="22"/>
  </w:num>
  <w:num w:numId="12" w16cid:durableId="1996227337">
    <w:abstractNumId w:val="0"/>
  </w:num>
  <w:num w:numId="13" w16cid:durableId="611934879">
    <w:abstractNumId w:val="20"/>
  </w:num>
  <w:num w:numId="14" w16cid:durableId="879244689">
    <w:abstractNumId w:val="23"/>
  </w:num>
  <w:num w:numId="15" w16cid:durableId="1286960935">
    <w:abstractNumId w:val="3"/>
  </w:num>
  <w:num w:numId="16" w16cid:durableId="729504639">
    <w:abstractNumId w:val="16"/>
  </w:num>
  <w:num w:numId="17" w16cid:durableId="1105804802">
    <w:abstractNumId w:val="2"/>
  </w:num>
  <w:num w:numId="18" w16cid:durableId="2129003834">
    <w:abstractNumId w:val="8"/>
  </w:num>
  <w:num w:numId="19" w16cid:durableId="1193962164">
    <w:abstractNumId w:val="13"/>
  </w:num>
  <w:num w:numId="20" w16cid:durableId="2017615318">
    <w:abstractNumId w:val="7"/>
  </w:num>
  <w:num w:numId="21" w16cid:durableId="695886596">
    <w:abstractNumId w:val="18"/>
  </w:num>
  <w:num w:numId="22" w16cid:durableId="893005648">
    <w:abstractNumId w:val="10"/>
  </w:num>
  <w:num w:numId="23" w16cid:durableId="522864262">
    <w:abstractNumId w:val="9"/>
  </w:num>
  <w:num w:numId="24" w16cid:durableId="13039991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292C"/>
    <w:rsid w:val="00002969"/>
    <w:rsid w:val="0000575B"/>
    <w:rsid w:val="00005917"/>
    <w:rsid w:val="000075F7"/>
    <w:rsid w:val="00011A40"/>
    <w:rsid w:val="000128A3"/>
    <w:rsid w:val="00012D65"/>
    <w:rsid w:val="0001405B"/>
    <w:rsid w:val="00015E4E"/>
    <w:rsid w:val="000161EB"/>
    <w:rsid w:val="0001687A"/>
    <w:rsid w:val="00017A36"/>
    <w:rsid w:val="00020C0E"/>
    <w:rsid w:val="00023561"/>
    <w:rsid w:val="0002383A"/>
    <w:rsid w:val="00024222"/>
    <w:rsid w:val="000242D7"/>
    <w:rsid w:val="0002491F"/>
    <w:rsid w:val="00025D60"/>
    <w:rsid w:val="00026C3F"/>
    <w:rsid w:val="00026D57"/>
    <w:rsid w:val="000301C7"/>
    <w:rsid w:val="00033AA7"/>
    <w:rsid w:val="0003444C"/>
    <w:rsid w:val="00035575"/>
    <w:rsid w:val="000365EC"/>
    <w:rsid w:val="000402CD"/>
    <w:rsid w:val="00040FF7"/>
    <w:rsid w:val="00043457"/>
    <w:rsid w:val="00043D8A"/>
    <w:rsid w:val="00046198"/>
    <w:rsid w:val="00047129"/>
    <w:rsid w:val="00050F1D"/>
    <w:rsid w:val="00051631"/>
    <w:rsid w:val="00051740"/>
    <w:rsid w:val="000547C8"/>
    <w:rsid w:val="00055B6B"/>
    <w:rsid w:val="00057EEE"/>
    <w:rsid w:val="00061CCA"/>
    <w:rsid w:val="00062734"/>
    <w:rsid w:val="00063E08"/>
    <w:rsid w:val="0006506E"/>
    <w:rsid w:val="00065643"/>
    <w:rsid w:val="00067287"/>
    <w:rsid w:val="0007134B"/>
    <w:rsid w:val="00071392"/>
    <w:rsid w:val="00071750"/>
    <w:rsid w:val="000718AC"/>
    <w:rsid w:val="000729F3"/>
    <w:rsid w:val="00073F17"/>
    <w:rsid w:val="00073FBB"/>
    <w:rsid w:val="00076460"/>
    <w:rsid w:val="00076725"/>
    <w:rsid w:val="00076D4A"/>
    <w:rsid w:val="0007742F"/>
    <w:rsid w:val="00077B16"/>
    <w:rsid w:val="000817A0"/>
    <w:rsid w:val="00081BB5"/>
    <w:rsid w:val="00082BC6"/>
    <w:rsid w:val="00084008"/>
    <w:rsid w:val="00087191"/>
    <w:rsid w:val="0009078E"/>
    <w:rsid w:val="00090AF6"/>
    <w:rsid w:val="00091D9B"/>
    <w:rsid w:val="000923BE"/>
    <w:rsid w:val="00093A10"/>
    <w:rsid w:val="00095BC2"/>
    <w:rsid w:val="000967F0"/>
    <w:rsid w:val="000A343C"/>
    <w:rsid w:val="000A406D"/>
    <w:rsid w:val="000A68D5"/>
    <w:rsid w:val="000A725D"/>
    <w:rsid w:val="000B02BA"/>
    <w:rsid w:val="000B0ED5"/>
    <w:rsid w:val="000B31FE"/>
    <w:rsid w:val="000B5A5E"/>
    <w:rsid w:val="000B5C55"/>
    <w:rsid w:val="000B5D8E"/>
    <w:rsid w:val="000C204E"/>
    <w:rsid w:val="000C5186"/>
    <w:rsid w:val="000C5E50"/>
    <w:rsid w:val="000D17D0"/>
    <w:rsid w:val="000D1E5D"/>
    <w:rsid w:val="000D2858"/>
    <w:rsid w:val="000D338E"/>
    <w:rsid w:val="000D4180"/>
    <w:rsid w:val="000D4D6B"/>
    <w:rsid w:val="000D76B2"/>
    <w:rsid w:val="000E053A"/>
    <w:rsid w:val="000E0A76"/>
    <w:rsid w:val="000E22A8"/>
    <w:rsid w:val="000E2953"/>
    <w:rsid w:val="000E3495"/>
    <w:rsid w:val="000F0368"/>
    <w:rsid w:val="000F0A0B"/>
    <w:rsid w:val="000F4B55"/>
    <w:rsid w:val="000F5561"/>
    <w:rsid w:val="000F55C4"/>
    <w:rsid w:val="000F57AD"/>
    <w:rsid w:val="000F6CFE"/>
    <w:rsid w:val="000F7B07"/>
    <w:rsid w:val="00102E54"/>
    <w:rsid w:val="00103DEB"/>
    <w:rsid w:val="00104232"/>
    <w:rsid w:val="00104F83"/>
    <w:rsid w:val="00106853"/>
    <w:rsid w:val="00106BA0"/>
    <w:rsid w:val="00107C0B"/>
    <w:rsid w:val="00113758"/>
    <w:rsid w:val="00114E79"/>
    <w:rsid w:val="00115329"/>
    <w:rsid w:val="00115A00"/>
    <w:rsid w:val="00117439"/>
    <w:rsid w:val="00117AB3"/>
    <w:rsid w:val="00121C03"/>
    <w:rsid w:val="00122F68"/>
    <w:rsid w:val="00123279"/>
    <w:rsid w:val="00123F4C"/>
    <w:rsid w:val="00125FA9"/>
    <w:rsid w:val="001309F4"/>
    <w:rsid w:val="00131A55"/>
    <w:rsid w:val="00131A7F"/>
    <w:rsid w:val="00131F01"/>
    <w:rsid w:val="00135827"/>
    <w:rsid w:val="00141AE2"/>
    <w:rsid w:val="00143400"/>
    <w:rsid w:val="00144166"/>
    <w:rsid w:val="00146A25"/>
    <w:rsid w:val="00150C16"/>
    <w:rsid w:val="0015104B"/>
    <w:rsid w:val="00151193"/>
    <w:rsid w:val="00151BE4"/>
    <w:rsid w:val="001520EC"/>
    <w:rsid w:val="0015447E"/>
    <w:rsid w:val="00156B78"/>
    <w:rsid w:val="00162FEB"/>
    <w:rsid w:val="00164946"/>
    <w:rsid w:val="0017146A"/>
    <w:rsid w:val="001715CD"/>
    <w:rsid w:val="00172078"/>
    <w:rsid w:val="0017257A"/>
    <w:rsid w:val="0017346C"/>
    <w:rsid w:val="00177B22"/>
    <w:rsid w:val="001825FC"/>
    <w:rsid w:val="0018322A"/>
    <w:rsid w:val="00185BD5"/>
    <w:rsid w:val="00186092"/>
    <w:rsid w:val="00186A33"/>
    <w:rsid w:val="00186EE7"/>
    <w:rsid w:val="00186F64"/>
    <w:rsid w:val="00187330"/>
    <w:rsid w:val="00193814"/>
    <w:rsid w:val="00194469"/>
    <w:rsid w:val="001956FE"/>
    <w:rsid w:val="001973F8"/>
    <w:rsid w:val="001A0072"/>
    <w:rsid w:val="001A038C"/>
    <w:rsid w:val="001A10FD"/>
    <w:rsid w:val="001A1217"/>
    <w:rsid w:val="001A17F1"/>
    <w:rsid w:val="001A1E9C"/>
    <w:rsid w:val="001A274D"/>
    <w:rsid w:val="001A3C99"/>
    <w:rsid w:val="001A5244"/>
    <w:rsid w:val="001B1CCE"/>
    <w:rsid w:val="001B2602"/>
    <w:rsid w:val="001B5202"/>
    <w:rsid w:val="001B5CC5"/>
    <w:rsid w:val="001B5D5E"/>
    <w:rsid w:val="001B5D5F"/>
    <w:rsid w:val="001C085B"/>
    <w:rsid w:val="001C0B90"/>
    <w:rsid w:val="001D1221"/>
    <w:rsid w:val="001D1EB5"/>
    <w:rsid w:val="001D2BC1"/>
    <w:rsid w:val="001D3D97"/>
    <w:rsid w:val="001D7A6C"/>
    <w:rsid w:val="001E17F9"/>
    <w:rsid w:val="001E2682"/>
    <w:rsid w:val="001E322B"/>
    <w:rsid w:val="001E4315"/>
    <w:rsid w:val="001E49AA"/>
    <w:rsid w:val="001E6395"/>
    <w:rsid w:val="001E685E"/>
    <w:rsid w:val="001E76F6"/>
    <w:rsid w:val="001F08A1"/>
    <w:rsid w:val="001F0950"/>
    <w:rsid w:val="001F26F2"/>
    <w:rsid w:val="001F389C"/>
    <w:rsid w:val="001F3ADF"/>
    <w:rsid w:val="001F6CF9"/>
    <w:rsid w:val="00201373"/>
    <w:rsid w:val="00202711"/>
    <w:rsid w:val="0020276A"/>
    <w:rsid w:val="00203096"/>
    <w:rsid w:val="00204F86"/>
    <w:rsid w:val="0020528B"/>
    <w:rsid w:val="00205D87"/>
    <w:rsid w:val="00210800"/>
    <w:rsid w:val="002109E1"/>
    <w:rsid w:val="00211E83"/>
    <w:rsid w:val="00212B9B"/>
    <w:rsid w:val="00212BF7"/>
    <w:rsid w:val="00212FC2"/>
    <w:rsid w:val="00215C25"/>
    <w:rsid w:val="00216F45"/>
    <w:rsid w:val="00222B06"/>
    <w:rsid w:val="00223885"/>
    <w:rsid w:val="002251B8"/>
    <w:rsid w:val="00225B24"/>
    <w:rsid w:val="00225B72"/>
    <w:rsid w:val="00231928"/>
    <w:rsid w:val="00233776"/>
    <w:rsid w:val="00234105"/>
    <w:rsid w:val="00234B7C"/>
    <w:rsid w:val="00236876"/>
    <w:rsid w:val="002373BB"/>
    <w:rsid w:val="002379D3"/>
    <w:rsid w:val="00237C66"/>
    <w:rsid w:val="0024064C"/>
    <w:rsid w:val="002420E3"/>
    <w:rsid w:val="002428B6"/>
    <w:rsid w:val="00242C48"/>
    <w:rsid w:val="00243B1F"/>
    <w:rsid w:val="002440E2"/>
    <w:rsid w:val="0024464D"/>
    <w:rsid w:val="00246E17"/>
    <w:rsid w:val="00247363"/>
    <w:rsid w:val="00247F82"/>
    <w:rsid w:val="00251C22"/>
    <w:rsid w:val="00253B9A"/>
    <w:rsid w:val="00256D38"/>
    <w:rsid w:val="002572C1"/>
    <w:rsid w:val="002639CA"/>
    <w:rsid w:val="002645BF"/>
    <w:rsid w:val="0026614B"/>
    <w:rsid w:val="00266EA8"/>
    <w:rsid w:val="00267290"/>
    <w:rsid w:val="00267D47"/>
    <w:rsid w:val="0027236B"/>
    <w:rsid w:val="00273AD1"/>
    <w:rsid w:val="00277847"/>
    <w:rsid w:val="00280929"/>
    <w:rsid w:val="0028148F"/>
    <w:rsid w:val="00282449"/>
    <w:rsid w:val="0028460F"/>
    <w:rsid w:val="00286D50"/>
    <w:rsid w:val="002877E0"/>
    <w:rsid w:val="002927A0"/>
    <w:rsid w:val="00293607"/>
    <w:rsid w:val="00293B5B"/>
    <w:rsid w:val="00296A8B"/>
    <w:rsid w:val="00297221"/>
    <w:rsid w:val="002A19D5"/>
    <w:rsid w:val="002A2148"/>
    <w:rsid w:val="002A2DD1"/>
    <w:rsid w:val="002A3130"/>
    <w:rsid w:val="002A49A9"/>
    <w:rsid w:val="002A7C0F"/>
    <w:rsid w:val="002A7CC6"/>
    <w:rsid w:val="002B3BC6"/>
    <w:rsid w:val="002B5454"/>
    <w:rsid w:val="002B56AC"/>
    <w:rsid w:val="002C0B80"/>
    <w:rsid w:val="002C0C42"/>
    <w:rsid w:val="002C0E59"/>
    <w:rsid w:val="002C1E45"/>
    <w:rsid w:val="002C585B"/>
    <w:rsid w:val="002C6F2B"/>
    <w:rsid w:val="002C6F62"/>
    <w:rsid w:val="002C7455"/>
    <w:rsid w:val="002C77B7"/>
    <w:rsid w:val="002D054A"/>
    <w:rsid w:val="002D13DA"/>
    <w:rsid w:val="002D198B"/>
    <w:rsid w:val="002D46FF"/>
    <w:rsid w:val="002D5A2D"/>
    <w:rsid w:val="002D65D2"/>
    <w:rsid w:val="002D795E"/>
    <w:rsid w:val="002D7F1D"/>
    <w:rsid w:val="002E35A0"/>
    <w:rsid w:val="002E5821"/>
    <w:rsid w:val="002E5C6F"/>
    <w:rsid w:val="002E7B24"/>
    <w:rsid w:val="002E7B65"/>
    <w:rsid w:val="002E7C89"/>
    <w:rsid w:val="002F0EED"/>
    <w:rsid w:val="002F2C8F"/>
    <w:rsid w:val="002F39B7"/>
    <w:rsid w:val="002F4ABC"/>
    <w:rsid w:val="002F5E4D"/>
    <w:rsid w:val="002F69AC"/>
    <w:rsid w:val="002F6F16"/>
    <w:rsid w:val="00302090"/>
    <w:rsid w:val="00302F0F"/>
    <w:rsid w:val="0030544A"/>
    <w:rsid w:val="003060A6"/>
    <w:rsid w:val="003068F4"/>
    <w:rsid w:val="00306BCB"/>
    <w:rsid w:val="003111EF"/>
    <w:rsid w:val="003120A4"/>
    <w:rsid w:val="00313AE1"/>
    <w:rsid w:val="00314A5B"/>
    <w:rsid w:val="003162CD"/>
    <w:rsid w:val="0031674E"/>
    <w:rsid w:val="00320ECB"/>
    <w:rsid w:val="00321544"/>
    <w:rsid w:val="00321562"/>
    <w:rsid w:val="00321823"/>
    <w:rsid w:val="00321AFA"/>
    <w:rsid w:val="00326FDD"/>
    <w:rsid w:val="0033023A"/>
    <w:rsid w:val="00331111"/>
    <w:rsid w:val="003334C0"/>
    <w:rsid w:val="00335A7A"/>
    <w:rsid w:val="00336ECC"/>
    <w:rsid w:val="003418E0"/>
    <w:rsid w:val="00342586"/>
    <w:rsid w:val="00345F04"/>
    <w:rsid w:val="003506EC"/>
    <w:rsid w:val="00350AB5"/>
    <w:rsid w:val="00352A1A"/>
    <w:rsid w:val="00354D29"/>
    <w:rsid w:val="00355AF5"/>
    <w:rsid w:val="00355E7F"/>
    <w:rsid w:val="00356AB0"/>
    <w:rsid w:val="00356AF2"/>
    <w:rsid w:val="003579C0"/>
    <w:rsid w:val="0036054E"/>
    <w:rsid w:val="00360E6D"/>
    <w:rsid w:val="0036142A"/>
    <w:rsid w:val="003621B1"/>
    <w:rsid w:val="0036320E"/>
    <w:rsid w:val="003644F0"/>
    <w:rsid w:val="00364609"/>
    <w:rsid w:val="00364C11"/>
    <w:rsid w:val="00370B8C"/>
    <w:rsid w:val="0037241E"/>
    <w:rsid w:val="00374EEC"/>
    <w:rsid w:val="00375219"/>
    <w:rsid w:val="0037569C"/>
    <w:rsid w:val="00376732"/>
    <w:rsid w:val="00377A0D"/>
    <w:rsid w:val="00380A8A"/>
    <w:rsid w:val="00382980"/>
    <w:rsid w:val="00382CA5"/>
    <w:rsid w:val="00384903"/>
    <w:rsid w:val="00387FC6"/>
    <w:rsid w:val="00390BF1"/>
    <w:rsid w:val="00390D4D"/>
    <w:rsid w:val="00390D6C"/>
    <w:rsid w:val="00391923"/>
    <w:rsid w:val="00392064"/>
    <w:rsid w:val="0039402F"/>
    <w:rsid w:val="0039439F"/>
    <w:rsid w:val="0039461D"/>
    <w:rsid w:val="00395395"/>
    <w:rsid w:val="0039548F"/>
    <w:rsid w:val="00396F08"/>
    <w:rsid w:val="00397883"/>
    <w:rsid w:val="003A1414"/>
    <w:rsid w:val="003A2132"/>
    <w:rsid w:val="003A4833"/>
    <w:rsid w:val="003B05E7"/>
    <w:rsid w:val="003B308B"/>
    <w:rsid w:val="003B318C"/>
    <w:rsid w:val="003B481F"/>
    <w:rsid w:val="003B6FED"/>
    <w:rsid w:val="003C0BE1"/>
    <w:rsid w:val="003C0DCD"/>
    <w:rsid w:val="003C3057"/>
    <w:rsid w:val="003C3700"/>
    <w:rsid w:val="003C5385"/>
    <w:rsid w:val="003C5616"/>
    <w:rsid w:val="003D0157"/>
    <w:rsid w:val="003D160C"/>
    <w:rsid w:val="003D30F9"/>
    <w:rsid w:val="003D74AB"/>
    <w:rsid w:val="003E23ED"/>
    <w:rsid w:val="003E29DD"/>
    <w:rsid w:val="003E4E40"/>
    <w:rsid w:val="003E7491"/>
    <w:rsid w:val="003E7522"/>
    <w:rsid w:val="003F2779"/>
    <w:rsid w:val="003F2ED0"/>
    <w:rsid w:val="003F3059"/>
    <w:rsid w:val="003F5EEF"/>
    <w:rsid w:val="003F6291"/>
    <w:rsid w:val="003F6930"/>
    <w:rsid w:val="004014D5"/>
    <w:rsid w:val="004027E0"/>
    <w:rsid w:val="004036AE"/>
    <w:rsid w:val="00403935"/>
    <w:rsid w:val="00404991"/>
    <w:rsid w:val="00405FB5"/>
    <w:rsid w:val="004068CD"/>
    <w:rsid w:val="00406921"/>
    <w:rsid w:val="00406ABF"/>
    <w:rsid w:val="004105AE"/>
    <w:rsid w:val="0041067E"/>
    <w:rsid w:val="00410E52"/>
    <w:rsid w:val="0041210B"/>
    <w:rsid w:val="00412707"/>
    <w:rsid w:val="00413927"/>
    <w:rsid w:val="00413C80"/>
    <w:rsid w:val="0041452D"/>
    <w:rsid w:val="00414D92"/>
    <w:rsid w:val="00415A34"/>
    <w:rsid w:val="00415BB4"/>
    <w:rsid w:val="004174B1"/>
    <w:rsid w:val="004178D3"/>
    <w:rsid w:val="0041793B"/>
    <w:rsid w:val="004207AC"/>
    <w:rsid w:val="00421C55"/>
    <w:rsid w:val="00423096"/>
    <w:rsid w:val="0042484C"/>
    <w:rsid w:val="00424BB0"/>
    <w:rsid w:val="00425479"/>
    <w:rsid w:val="0042728F"/>
    <w:rsid w:val="00427FB6"/>
    <w:rsid w:val="00430115"/>
    <w:rsid w:val="00430E56"/>
    <w:rsid w:val="0043140A"/>
    <w:rsid w:val="00431715"/>
    <w:rsid w:val="00431929"/>
    <w:rsid w:val="00434306"/>
    <w:rsid w:val="0043481A"/>
    <w:rsid w:val="0043490C"/>
    <w:rsid w:val="00434D71"/>
    <w:rsid w:val="0043688E"/>
    <w:rsid w:val="004404B5"/>
    <w:rsid w:val="004406E0"/>
    <w:rsid w:val="004410BB"/>
    <w:rsid w:val="0044286F"/>
    <w:rsid w:val="004478E7"/>
    <w:rsid w:val="00453269"/>
    <w:rsid w:val="00455B0E"/>
    <w:rsid w:val="004567B0"/>
    <w:rsid w:val="00456A62"/>
    <w:rsid w:val="00457CED"/>
    <w:rsid w:val="004612A6"/>
    <w:rsid w:val="00462BC0"/>
    <w:rsid w:val="00464421"/>
    <w:rsid w:val="00465CCE"/>
    <w:rsid w:val="00473290"/>
    <w:rsid w:val="00473497"/>
    <w:rsid w:val="00476176"/>
    <w:rsid w:val="00477E51"/>
    <w:rsid w:val="00484035"/>
    <w:rsid w:val="004849F6"/>
    <w:rsid w:val="004854AC"/>
    <w:rsid w:val="00485C67"/>
    <w:rsid w:val="004867E9"/>
    <w:rsid w:val="00486AB8"/>
    <w:rsid w:val="004952CD"/>
    <w:rsid w:val="00497900"/>
    <w:rsid w:val="004A0DCE"/>
    <w:rsid w:val="004A1555"/>
    <w:rsid w:val="004A30E7"/>
    <w:rsid w:val="004A3C5A"/>
    <w:rsid w:val="004A4E93"/>
    <w:rsid w:val="004B0276"/>
    <w:rsid w:val="004B7A44"/>
    <w:rsid w:val="004C03AB"/>
    <w:rsid w:val="004C050A"/>
    <w:rsid w:val="004C3F59"/>
    <w:rsid w:val="004C4B5D"/>
    <w:rsid w:val="004C5175"/>
    <w:rsid w:val="004C5CD2"/>
    <w:rsid w:val="004C7F00"/>
    <w:rsid w:val="004D245A"/>
    <w:rsid w:val="004D3CA2"/>
    <w:rsid w:val="004D6B9B"/>
    <w:rsid w:val="004D7AB5"/>
    <w:rsid w:val="004D7E9B"/>
    <w:rsid w:val="004E08EA"/>
    <w:rsid w:val="004E18AC"/>
    <w:rsid w:val="004E2E34"/>
    <w:rsid w:val="004E3054"/>
    <w:rsid w:val="004E31E1"/>
    <w:rsid w:val="004E4FB9"/>
    <w:rsid w:val="004E50A3"/>
    <w:rsid w:val="004E7A5E"/>
    <w:rsid w:val="004E7AB8"/>
    <w:rsid w:val="004F0C76"/>
    <w:rsid w:val="004F128F"/>
    <w:rsid w:val="004F14F8"/>
    <w:rsid w:val="004F21FE"/>
    <w:rsid w:val="004F2F5E"/>
    <w:rsid w:val="004F4003"/>
    <w:rsid w:val="004F5F24"/>
    <w:rsid w:val="004F6C13"/>
    <w:rsid w:val="004F720A"/>
    <w:rsid w:val="00500590"/>
    <w:rsid w:val="00500820"/>
    <w:rsid w:val="00502DF2"/>
    <w:rsid w:val="00503918"/>
    <w:rsid w:val="005047B1"/>
    <w:rsid w:val="005050B4"/>
    <w:rsid w:val="00505D61"/>
    <w:rsid w:val="005063E9"/>
    <w:rsid w:val="00511222"/>
    <w:rsid w:val="005115E0"/>
    <w:rsid w:val="00511E9A"/>
    <w:rsid w:val="005127D7"/>
    <w:rsid w:val="00515ACF"/>
    <w:rsid w:val="00517A3C"/>
    <w:rsid w:val="00520AEB"/>
    <w:rsid w:val="0052127C"/>
    <w:rsid w:val="005258ED"/>
    <w:rsid w:val="00530B2B"/>
    <w:rsid w:val="0053328F"/>
    <w:rsid w:val="00534424"/>
    <w:rsid w:val="0053666E"/>
    <w:rsid w:val="0053770F"/>
    <w:rsid w:val="00541E7B"/>
    <w:rsid w:val="005422AA"/>
    <w:rsid w:val="00542878"/>
    <w:rsid w:val="005436F2"/>
    <w:rsid w:val="00544DCD"/>
    <w:rsid w:val="00545EEF"/>
    <w:rsid w:val="005475D3"/>
    <w:rsid w:val="005502A6"/>
    <w:rsid w:val="00554EE9"/>
    <w:rsid w:val="00555235"/>
    <w:rsid w:val="005569DF"/>
    <w:rsid w:val="00560338"/>
    <w:rsid w:val="00560981"/>
    <w:rsid w:val="00561771"/>
    <w:rsid w:val="005635C1"/>
    <w:rsid w:val="005640E9"/>
    <w:rsid w:val="00565589"/>
    <w:rsid w:val="005655C6"/>
    <w:rsid w:val="005656CE"/>
    <w:rsid w:val="0056603B"/>
    <w:rsid w:val="00566209"/>
    <w:rsid w:val="0056651A"/>
    <w:rsid w:val="00566564"/>
    <w:rsid w:val="00566965"/>
    <w:rsid w:val="00572822"/>
    <w:rsid w:val="0057293C"/>
    <w:rsid w:val="00572A02"/>
    <w:rsid w:val="00572EC2"/>
    <w:rsid w:val="00573404"/>
    <w:rsid w:val="00574279"/>
    <w:rsid w:val="005773F8"/>
    <w:rsid w:val="00580D24"/>
    <w:rsid w:val="005836BA"/>
    <w:rsid w:val="00585574"/>
    <w:rsid w:val="00586B51"/>
    <w:rsid w:val="0059157E"/>
    <w:rsid w:val="005933B0"/>
    <w:rsid w:val="005938E1"/>
    <w:rsid w:val="00594734"/>
    <w:rsid w:val="00595266"/>
    <w:rsid w:val="0059619A"/>
    <w:rsid w:val="00596A3F"/>
    <w:rsid w:val="005A066B"/>
    <w:rsid w:val="005A190E"/>
    <w:rsid w:val="005A1A5B"/>
    <w:rsid w:val="005A453A"/>
    <w:rsid w:val="005A6987"/>
    <w:rsid w:val="005A78D7"/>
    <w:rsid w:val="005B07B6"/>
    <w:rsid w:val="005B237C"/>
    <w:rsid w:val="005B2621"/>
    <w:rsid w:val="005B26DA"/>
    <w:rsid w:val="005B3E12"/>
    <w:rsid w:val="005B3EC3"/>
    <w:rsid w:val="005B41FB"/>
    <w:rsid w:val="005C0F5B"/>
    <w:rsid w:val="005C2736"/>
    <w:rsid w:val="005C2BE7"/>
    <w:rsid w:val="005C2FD3"/>
    <w:rsid w:val="005C458E"/>
    <w:rsid w:val="005C4902"/>
    <w:rsid w:val="005C51E3"/>
    <w:rsid w:val="005C5DFB"/>
    <w:rsid w:val="005C6830"/>
    <w:rsid w:val="005C6964"/>
    <w:rsid w:val="005D15BB"/>
    <w:rsid w:val="005D51F2"/>
    <w:rsid w:val="005D78B1"/>
    <w:rsid w:val="005E0516"/>
    <w:rsid w:val="005E25A5"/>
    <w:rsid w:val="005E4571"/>
    <w:rsid w:val="005E7A2A"/>
    <w:rsid w:val="005F05A4"/>
    <w:rsid w:val="005F3B3D"/>
    <w:rsid w:val="005F4ADA"/>
    <w:rsid w:val="005F5767"/>
    <w:rsid w:val="005F62DA"/>
    <w:rsid w:val="005F6B17"/>
    <w:rsid w:val="005F73B5"/>
    <w:rsid w:val="0060134D"/>
    <w:rsid w:val="00601A48"/>
    <w:rsid w:val="00602AF5"/>
    <w:rsid w:val="006036A8"/>
    <w:rsid w:val="0060526D"/>
    <w:rsid w:val="006064D6"/>
    <w:rsid w:val="006104CF"/>
    <w:rsid w:val="006105DE"/>
    <w:rsid w:val="006112F6"/>
    <w:rsid w:val="00612412"/>
    <w:rsid w:val="00612DC2"/>
    <w:rsid w:val="00613578"/>
    <w:rsid w:val="00613E6A"/>
    <w:rsid w:val="0061401F"/>
    <w:rsid w:val="00614C5B"/>
    <w:rsid w:val="00617615"/>
    <w:rsid w:val="00621674"/>
    <w:rsid w:val="00622456"/>
    <w:rsid w:val="00622BC3"/>
    <w:rsid w:val="00624372"/>
    <w:rsid w:val="00634FC0"/>
    <w:rsid w:val="00634FC3"/>
    <w:rsid w:val="00636340"/>
    <w:rsid w:val="00637834"/>
    <w:rsid w:val="00637AD9"/>
    <w:rsid w:val="00640476"/>
    <w:rsid w:val="00640B1E"/>
    <w:rsid w:val="006452DB"/>
    <w:rsid w:val="006467A1"/>
    <w:rsid w:val="00650D9D"/>
    <w:rsid w:val="00653139"/>
    <w:rsid w:val="00653978"/>
    <w:rsid w:val="0065535E"/>
    <w:rsid w:val="00655F87"/>
    <w:rsid w:val="00656169"/>
    <w:rsid w:val="0065623F"/>
    <w:rsid w:val="00660010"/>
    <w:rsid w:val="00662094"/>
    <w:rsid w:val="00662884"/>
    <w:rsid w:val="00663877"/>
    <w:rsid w:val="00663EE4"/>
    <w:rsid w:val="006640B2"/>
    <w:rsid w:val="00664CFF"/>
    <w:rsid w:val="00667EF2"/>
    <w:rsid w:val="00672641"/>
    <w:rsid w:val="00672D05"/>
    <w:rsid w:val="00673440"/>
    <w:rsid w:val="006744F6"/>
    <w:rsid w:val="00677496"/>
    <w:rsid w:val="00680CBD"/>
    <w:rsid w:val="0068100C"/>
    <w:rsid w:val="006817AF"/>
    <w:rsid w:val="00683AA5"/>
    <w:rsid w:val="006849A0"/>
    <w:rsid w:val="0068585F"/>
    <w:rsid w:val="00687D69"/>
    <w:rsid w:val="00687DCC"/>
    <w:rsid w:val="00691585"/>
    <w:rsid w:val="006920C0"/>
    <w:rsid w:val="006926EF"/>
    <w:rsid w:val="006940C0"/>
    <w:rsid w:val="006946C6"/>
    <w:rsid w:val="00694B64"/>
    <w:rsid w:val="0069628D"/>
    <w:rsid w:val="00696A6C"/>
    <w:rsid w:val="006971FD"/>
    <w:rsid w:val="00697422"/>
    <w:rsid w:val="006A134B"/>
    <w:rsid w:val="006A2599"/>
    <w:rsid w:val="006A3851"/>
    <w:rsid w:val="006A3939"/>
    <w:rsid w:val="006A41D3"/>
    <w:rsid w:val="006A432F"/>
    <w:rsid w:val="006A51E8"/>
    <w:rsid w:val="006A571D"/>
    <w:rsid w:val="006A5ADC"/>
    <w:rsid w:val="006A6A9B"/>
    <w:rsid w:val="006A6B7B"/>
    <w:rsid w:val="006A7D93"/>
    <w:rsid w:val="006B09ED"/>
    <w:rsid w:val="006B176C"/>
    <w:rsid w:val="006B3716"/>
    <w:rsid w:val="006B3D8B"/>
    <w:rsid w:val="006B414C"/>
    <w:rsid w:val="006B48C1"/>
    <w:rsid w:val="006B4CA8"/>
    <w:rsid w:val="006B5DFE"/>
    <w:rsid w:val="006C304F"/>
    <w:rsid w:val="006C31B3"/>
    <w:rsid w:val="006C49CE"/>
    <w:rsid w:val="006C6357"/>
    <w:rsid w:val="006C76CA"/>
    <w:rsid w:val="006D4319"/>
    <w:rsid w:val="006D77C2"/>
    <w:rsid w:val="006E0343"/>
    <w:rsid w:val="006E0736"/>
    <w:rsid w:val="006E33AF"/>
    <w:rsid w:val="006E3B87"/>
    <w:rsid w:val="006E686A"/>
    <w:rsid w:val="006F0241"/>
    <w:rsid w:val="006F0CEC"/>
    <w:rsid w:val="006F2C9C"/>
    <w:rsid w:val="006F41B5"/>
    <w:rsid w:val="006F4DA6"/>
    <w:rsid w:val="006F647D"/>
    <w:rsid w:val="006F6E19"/>
    <w:rsid w:val="00703638"/>
    <w:rsid w:val="007049C7"/>
    <w:rsid w:val="00704B09"/>
    <w:rsid w:val="00705EA4"/>
    <w:rsid w:val="00710601"/>
    <w:rsid w:val="00711B82"/>
    <w:rsid w:val="00711DC4"/>
    <w:rsid w:val="007130F0"/>
    <w:rsid w:val="007147CA"/>
    <w:rsid w:val="007155CF"/>
    <w:rsid w:val="00715605"/>
    <w:rsid w:val="00720AAB"/>
    <w:rsid w:val="00721178"/>
    <w:rsid w:val="00721DE0"/>
    <w:rsid w:val="00725396"/>
    <w:rsid w:val="00725FBB"/>
    <w:rsid w:val="00726B21"/>
    <w:rsid w:val="00733C02"/>
    <w:rsid w:val="0073788A"/>
    <w:rsid w:val="00740460"/>
    <w:rsid w:val="00741702"/>
    <w:rsid w:val="00741B4A"/>
    <w:rsid w:val="00741EC1"/>
    <w:rsid w:val="00742934"/>
    <w:rsid w:val="00743356"/>
    <w:rsid w:val="00743F5C"/>
    <w:rsid w:val="00745F58"/>
    <w:rsid w:val="007510F0"/>
    <w:rsid w:val="00753900"/>
    <w:rsid w:val="00753F1F"/>
    <w:rsid w:val="00757E2C"/>
    <w:rsid w:val="00757F0C"/>
    <w:rsid w:val="007600E6"/>
    <w:rsid w:val="0076060C"/>
    <w:rsid w:val="00760888"/>
    <w:rsid w:val="00761EA8"/>
    <w:rsid w:val="00762C2B"/>
    <w:rsid w:val="0076685B"/>
    <w:rsid w:val="00766D39"/>
    <w:rsid w:val="007725DE"/>
    <w:rsid w:val="0077323A"/>
    <w:rsid w:val="00777182"/>
    <w:rsid w:val="007779DD"/>
    <w:rsid w:val="00777CB2"/>
    <w:rsid w:val="0078122C"/>
    <w:rsid w:val="00781C27"/>
    <w:rsid w:val="00782036"/>
    <w:rsid w:val="00784B6F"/>
    <w:rsid w:val="00784CA3"/>
    <w:rsid w:val="00785886"/>
    <w:rsid w:val="00786646"/>
    <w:rsid w:val="007911A0"/>
    <w:rsid w:val="00793662"/>
    <w:rsid w:val="007939AB"/>
    <w:rsid w:val="00793B25"/>
    <w:rsid w:val="00794ED2"/>
    <w:rsid w:val="00794F30"/>
    <w:rsid w:val="007976F3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7041"/>
    <w:rsid w:val="007A8305"/>
    <w:rsid w:val="007B069B"/>
    <w:rsid w:val="007B387A"/>
    <w:rsid w:val="007B42F1"/>
    <w:rsid w:val="007B6583"/>
    <w:rsid w:val="007B65FB"/>
    <w:rsid w:val="007B6D8C"/>
    <w:rsid w:val="007C0A28"/>
    <w:rsid w:val="007C0C88"/>
    <w:rsid w:val="007C25F1"/>
    <w:rsid w:val="007C263F"/>
    <w:rsid w:val="007C27C9"/>
    <w:rsid w:val="007C2AFC"/>
    <w:rsid w:val="007C39CA"/>
    <w:rsid w:val="007C51A7"/>
    <w:rsid w:val="007C5F93"/>
    <w:rsid w:val="007C7157"/>
    <w:rsid w:val="007C7F64"/>
    <w:rsid w:val="007D154C"/>
    <w:rsid w:val="007D1B9F"/>
    <w:rsid w:val="007D3242"/>
    <w:rsid w:val="007D6DC8"/>
    <w:rsid w:val="007E034D"/>
    <w:rsid w:val="007E0C2D"/>
    <w:rsid w:val="007E279A"/>
    <w:rsid w:val="007E4497"/>
    <w:rsid w:val="007E5BB2"/>
    <w:rsid w:val="007E74AF"/>
    <w:rsid w:val="007E7C1C"/>
    <w:rsid w:val="007F013A"/>
    <w:rsid w:val="007F0294"/>
    <w:rsid w:val="007F17CF"/>
    <w:rsid w:val="007F24D1"/>
    <w:rsid w:val="007F2967"/>
    <w:rsid w:val="007F36DA"/>
    <w:rsid w:val="007F55E9"/>
    <w:rsid w:val="007F5BFB"/>
    <w:rsid w:val="00800F49"/>
    <w:rsid w:val="00802C1A"/>
    <w:rsid w:val="008042D4"/>
    <w:rsid w:val="00805146"/>
    <w:rsid w:val="0080657A"/>
    <w:rsid w:val="0081073B"/>
    <w:rsid w:val="00810788"/>
    <w:rsid w:val="0081162E"/>
    <w:rsid w:val="00811EC8"/>
    <w:rsid w:val="0081277D"/>
    <w:rsid w:val="008157EA"/>
    <w:rsid w:val="008159D6"/>
    <w:rsid w:val="00816CAB"/>
    <w:rsid w:val="0082224B"/>
    <w:rsid w:val="00822593"/>
    <w:rsid w:val="008230D5"/>
    <w:rsid w:val="0082324C"/>
    <w:rsid w:val="00823919"/>
    <w:rsid w:val="00826A00"/>
    <w:rsid w:val="00830BF6"/>
    <w:rsid w:val="00830F06"/>
    <w:rsid w:val="00831D88"/>
    <w:rsid w:val="00835040"/>
    <w:rsid w:val="00835A8B"/>
    <w:rsid w:val="008362A1"/>
    <w:rsid w:val="00842626"/>
    <w:rsid w:val="00843766"/>
    <w:rsid w:val="00845040"/>
    <w:rsid w:val="00845917"/>
    <w:rsid w:val="008473CF"/>
    <w:rsid w:val="00850CCC"/>
    <w:rsid w:val="0085174C"/>
    <w:rsid w:val="00853A24"/>
    <w:rsid w:val="00855342"/>
    <w:rsid w:val="00855B52"/>
    <w:rsid w:val="00855CD7"/>
    <w:rsid w:val="00855E60"/>
    <w:rsid w:val="00856923"/>
    <w:rsid w:val="00862CFF"/>
    <w:rsid w:val="00864591"/>
    <w:rsid w:val="0086553D"/>
    <w:rsid w:val="0086610F"/>
    <w:rsid w:val="00871B0F"/>
    <w:rsid w:val="008731CD"/>
    <w:rsid w:val="0087389F"/>
    <w:rsid w:val="00874F25"/>
    <w:rsid w:val="00875F72"/>
    <w:rsid w:val="0087738D"/>
    <w:rsid w:val="0088031B"/>
    <w:rsid w:val="00880E4E"/>
    <w:rsid w:val="00885839"/>
    <w:rsid w:val="00890DDF"/>
    <w:rsid w:val="00895755"/>
    <w:rsid w:val="008976A4"/>
    <w:rsid w:val="0089794B"/>
    <w:rsid w:val="008A0F19"/>
    <w:rsid w:val="008A291E"/>
    <w:rsid w:val="008A2EC1"/>
    <w:rsid w:val="008A3D40"/>
    <w:rsid w:val="008A6413"/>
    <w:rsid w:val="008A679C"/>
    <w:rsid w:val="008A6B6C"/>
    <w:rsid w:val="008A6D1F"/>
    <w:rsid w:val="008B07D0"/>
    <w:rsid w:val="008B1000"/>
    <w:rsid w:val="008B22BA"/>
    <w:rsid w:val="008B6F78"/>
    <w:rsid w:val="008B765B"/>
    <w:rsid w:val="008B7935"/>
    <w:rsid w:val="008C0958"/>
    <w:rsid w:val="008C15A2"/>
    <w:rsid w:val="008C3955"/>
    <w:rsid w:val="008C3DA1"/>
    <w:rsid w:val="008C5750"/>
    <w:rsid w:val="008D1A5E"/>
    <w:rsid w:val="008D3140"/>
    <w:rsid w:val="008D534E"/>
    <w:rsid w:val="008D614B"/>
    <w:rsid w:val="008D65EB"/>
    <w:rsid w:val="008D688F"/>
    <w:rsid w:val="008D71A2"/>
    <w:rsid w:val="008D7BE8"/>
    <w:rsid w:val="008D7F6E"/>
    <w:rsid w:val="008E09F2"/>
    <w:rsid w:val="008E10D1"/>
    <w:rsid w:val="008E14C0"/>
    <w:rsid w:val="008E23A8"/>
    <w:rsid w:val="008E5998"/>
    <w:rsid w:val="008E5CF5"/>
    <w:rsid w:val="008F206F"/>
    <w:rsid w:val="008F38C9"/>
    <w:rsid w:val="008F413C"/>
    <w:rsid w:val="008F55E0"/>
    <w:rsid w:val="008F6DAA"/>
    <w:rsid w:val="00900155"/>
    <w:rsid w:val="00900E30"/>
    <w:rsid w:val="00902671"/>
    <w:rsid w:val="00903494"/>
    <w:rsid w:val="00903C40"/>
    <w:rsid w:val="009048BB"/>
    <w:rsid w:val="00904C0F"/>
    <w:rsid w:val="009072BF"/>
    <w:rsid w:val="00911B47"/>
    <w:rsid w:val="00911F5B"/>
    <w:rsid w:val="0091509C"/>
    <w:rsid w:val="00923D34"/>
    <w:rsid w:val="00925DE5"/>
    <w:rsid w:val="0092662C"/>
    <w:rsid w:val="009270A3"/>
    <w:rsid w:val="009274CD"/>
    <w:rsid w:val="009307AA"/>
    <w:rsid w:val="00934101"/>
    <w:rsid w:val="00935CDA"/>
    <w:rsid w:val="009370C6"/>
    <w:rsid w:val="009408C3"/>
    <w:rsid w:val="00940CEE"/>
    <w:rsid w:val="00943F2A"/>
    <w:rsid w:val="00943FA0"/>
    <w:rsid w:val="009507F1"/>
    <w:rsid w:val="00953345"/>
    <w:rsid w:val="00953F41"/>
    <w:rsid w:val="00956FCD"/>
    <w:rsid w:val="009614A6"/>
    <w:rsid w:val="00961D6C"/>
    <w:rsid w:val="00962423"/>
    <w:rsid w:val="00962A46"/>
    <w:rsid w:val="00963147"/>
    <w:rsid w:val="00963522"/>
    <w:rsid w:val="00963EFA"/>
    <w:rsid w:val="00964E38"/>
    <w:rsid w:val="00965016"/>
    <w:rsid w:val="00965F64"/>
    <w:rsid w:val="009662AF"/>
    <w:rsid w:val="00971041"/>
    <w:rsid w:val="009713DB"/>
    <w:rsid w:val="00974B0A"/>
    <w:rsid w:val="009802DD"/>
    <w:rsid w:val="009809DA"/>
    <w:rsid w:val="00984547"/>
    <w:rsid w:val="00984646"/>
    <w:rsid w:val="00987852"/>
    <w:rsid w:val="009905C3"/>
    <w:rsid w:val="009912DF"/>
    <w:rsid w:val="0099144C"/>
    <w:rsid w:val="00991BBC"/>
    <w:rsid w:val="00992F26"/>
    <w:rsid w:val="00994C76"/>
    <w:rsid w:val="00996956"/>
    <w:rsid w:val="009977FF"/>
    <w:rsid w:val="009A21A1"/>
    <w:rsid w:val="009A25F0"/>
    <w:rsid w:val="009A30CE"/>
    <w:rsid w:val="009A31CB"/>
    <w:rsid w:val="009A7DB4"/>
    <w:rsid w:val="009B24C0"/>
    <w:rsid w:val="009B4E34"/>
    <w:rsid w:val="009B5406"/>
    <w:rsid w:val="009B7902"/>
    <w:rsid w:val="009C0BD6"/>
    <w:rsid w:val="009C1124"/>
    <w:rsid w:val="009C3AC7"/>
    <w:rsid w:val="009C625F"/>
    <w:rsid w:val="009C7062"/>
    <w:rsid w:val="009C708C"/>
    <w:rsid w:val="009D10C8"/>
    <w:rsid w:val="009D1A7C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DBF"/>
    <w:rsid w:val="00A015A5"/>
    <w:rsid w:val="00A024CC"/>
    <w:rsid w:val="00A0297C"/>
    <w:rsid w:val="00A02A8F"/>
    <w:rsid w:val="00A03081"/>
    <w:rsid w:val="00A03F08"/>
    <w:rsid w:val="00A053E3"/>
    <w:rsid w:val="00A10697"/>
    <w:rsid w:val="00A11963"/>
    <w:rsid w:val="00A12F93"/>
    <w:rsid w:val="00A17BF6"/>
    <w:rsid w:val="00A200B0"/>
    <w:rsid w:val="00A213C5"/>
    <w:rsid w:val="00A220CD"/>
    <w:rsid w:val="00A2213C"/>
    <w:rsid w:val="00A26FA5"/>
    <w:rsid w:val="00A2767E"/>
    <w:rsid w:val="00A27AAA"/>
    <w:rsid w:val="00A3263D"/>
    <w:rsid w:val="00A33F81"/>
    <w:rsid w:val="00A35F97"/>
    <w:rsid w:val="00A3759E"/>
    <w:rsid w:val="00A400F4"/>
    <w:rsid w:val="00A41B84"/>
    <w:rsid w:val="00A42261"/>
    <w:rsid w:val="00A422D8"/>
    <w:rsid w:val="00A433B9"/>
    <w:rsid w:val="00A43AA6"/>
    <w:rsid w:val="00A444D2"/>
    <w:rsid w:val="00A46B86"/>
    <w:rsid w:val="00A46CEF"/>
    <w:rsid w:val="00A54999"/>
    <w:rsid w:val="00A56778"/>
    <w:rsid w:val="00A57D6C"/>
    <w:rsid w:val="00A61A1B"/>
    <w:rsid w:val="00A6232E"/>
    <w:rsid w:val="00A668DC"/>
    <w:rsid w:val="00A66E31"/>
    <w:rsid w:val="00A7064F"/>
    <w:rsid w:val="00A71919"/>
    <w:rsid w:val="00A71D89"/>
    <w:rsid w:val="00A732D6"/>
    <w:rsid w:val="00A7431E"/>
    <w:rsid w:val="00A7550C"/>
    <w:rsid w:val="00A80385"/>
    <w:rsid w:val="00A80E10"/>
    <w:rsid w:val="00A8133A"/>
    <w:rsid w:val="00A83D45"/>
    <w:rsid w:val="00A84325"/>
    <w:rsid w:val="00A8741E"/>
    <w:rsid w:val="00A9006A"/>
    <w:rsid w:val="00A916FF"/>
    <w:rsid w:val="00A91D12"/>
    <w:rsid w:val="00A95584"/>
    <w:rsid w:val="00AA053C"/>
    <w:rsid w:val="00AA100F"/>
    <w:rsid w:val="00AA1603"/>
    <w:rsid w:val="00AA282C"/>
    <w:rsid w:val="00AA3D02"/>
    <w:rsid w:val="00AA53D2"/>
    <w:rsid w:val="00AB0798"/>
    <w:rsid w:val="00AB25DD"/>
    <w:rsid w:val="00AB2866"/>
    <w:rsid w:val="00AB4A3B"/>
    <w:rsid w:val="00AB50E8"/>
    <w:rsid w:val="00AB5EB4"/>
    <w:rsid w:val="00AB6C4F"/>
    <w:rsid w:val="00AC3838"/>
    <w:rsid w:val="00AC3EAA"/>
    <w:rsid w:val="00AC6CA2"/>
    <w:rsid w:val="00AD0AF1"/>
    <w:rsid w:val="00AD1123"/>
    <w:rsid w:val="00AD1BE2"/>
    <w:rsid w:val="00AD39D3"/>
    <w:rsid w:val="00AD436B"/>
    <w:rsid w:val="00AD4F87"/>
    <w:rsid w:val="00AD7213"/>
    <w:rsid w:val="00AD7FF4"/>
    <w:rsid w:val="00AE1043"/>
    <w:rsid w:val="00AE31E6"/>
    <w:rsid w:val="00AE541C"/>
    <w:rsid w:val="00AE7E82"/>
    <w:rsid w:val="00AF33B2"/>
    <w:rsid w:val="00AF33BB"/>
    <w:rsid w:val="00AF340E"/>
    <w:rsid w:val="00AF38A8"/>
    <w:rsid w:val="00AF4847"/>
    <w:rsid w:val="00AF6477"/>
    <w:rsid w:val="00B008B2"/>
    <w:rsid w:val="00B01046"/>
    <w:rsid w:val="00B02F1C"/>
    <w:rsid w:val="00B03C31"/>
    <w:rsid w:val="00B043E6"/>
    <w:rsid w:val="00B05606"/>
    <w:rsid w:val="00B0575A"/>
    <w:rsid w:val="00B0578A"/>
    <w:rsid w:val="00B05EBA"/>
    <w:rsid w:val="00B06383"/>
    <w:rsid w:val="00B111A5"/>
    <w:rsid w:val="00B11E64"/>
    <w:rsid w:val="00B1461B"/>
    <w:rsid w:val="00B16BB0"/>
    <w:rsid w:val="00B2074E"/>
    <w:rsid w:val="00B21DAF"/>
    <w:rsid w:val="00B25838"/>
    <w:rsid w:val="00B2677F"/>
    <w:rsid w:val="00B30BA3"/>
    <w:rsid w:val="00B33ABA"/>
    <w:rsid w:val="00B3440F"/>
    <w:rsid w:val="00B3448B"/>
    <w:rsid w:val="00B35278"/>
    <w:rsid w:val="00B36EEB"/>
    <w:rsid w:val="00B37ABF"/>
    <w:rsid w:val="00B37BF9"/>
    <w:rsid w:val="00B37F5C"/>
    <w:rsid w:val="00B40628"/>
    <w:rsid w:val="00B41559"/>
    <w:rsid w:val="00B43192"/>
    <w:rsid w:val="00B44BDE"/>
    <w:rsid w:val="00B44C04"/>
    <w:rsid w:val="00B45543"/>
    <w:rsid w:val="00B469E5"/>
    <w:rsid w:val="00B470AC"/>
    <w:rsid w:val="00B51A1B"/>
    <w:rsid w:val="00B53FF9"/>
    <w:rsid w:val="00B57F63"/>
    <w:rsid w:val="00B60226"/>
    <w:rsid w:val="00B62B88"/>
    <w:rsid w:val="00B63651"/>
    <w:rsid w:val="00B64771"/>
    <w:rsid w:val="00B66C70"/>
    <w:rsid w:val="00B66FC8"/>
    <w:rsid w:val="00B70089"/>
    <w:rsid w:val="00B71A5F"/>
    <w:rsid w:val="00B7288D"/>
    <w:rsid w:val="00B7324E"/>
    <w:rsid w:val="00B76BFA"/>
    <w:rsid w:val="00B81F0E"/>
    <w:rsid w:val="00B83208"/>
    <w:rsid w:val="00B83A05"/>
    <w:rsid w:val="00B847C5"/>
    <w:rsid w:val="00B85EDA"/>
    <w:rsid w:val="00B86202"/>
    <w:rsid w:val="00B87BC7"/>
    <w:rsid w:val="00B93A22"/>
    <w:rsid w:val="00B93D31"/>
    <w:rsid w:val="00B97329"/>
    <w:rsid w:val="00BA1EDA"/>
    <w:rsid w:val="00BA3340"/>
    <w:rsid w:val="00BA4D2C"/>
    <w:rsid w:val="00BA615D"/>
    <w:rsid w:val="00BB039B"/>
    <w:rsid w:val="00BB07D0"/>
    <w:rsid w:val="00BB1033"/>
    <w:rsid w:val="00BB131E"/>
    <w:rsid w:val="00BB173E"/>
    <w:rsid w:val="00BB3F08"/>
    <w:rsid w:val="00BB3FB2"/>
    <w:rsid w:val="00BB4870"/>
    <w:rsid w:val="00BC2633"/>
    <w:rsid w:val="00BC3900"/>
    <w:rsid w:val="00BC421E"/>
    <w:rsid w:val="00BC4DDA"/>
    <w:rsid w:val="00BC51A8"/>
    <w:rsid w:val="00BC7D7D"/>
    <w:rsid w:val="00BD032F"/>
    <w:rsid w:val="00BD1321"/>
    <w:rsid w:val="00BD1509"/>
    <w:rsid w:val="00BD1752"/>
    <w:rsid w:val="00BD197B"/>
    <w:rsid w:val="00BD3D7D"/>
    <w:rsid w:val="00BD4288"/>
    <w:rsid w:val="00BD49BE"/>
    <w:rsid w:val="00BD523B"/>
    <w:rsid w:val="00BE3F69"/>
    <w:rsid w:val="00BE4C86"/>
    <w:rsid w:val="00BF0617"/>
    <w:rsid w:val="00BF0692"/>
    <w:rsid w:val="00BF06B1"/>
    <w:rsid w:val="00BF0B0B"/>
    <w:rsid w:val="00BF107B"/>
    <w:rsid w:val="00BF1850"/>
    <w:rsid w:val="00BF222C"/>
    <w:rsid w:val="00BF235F"/>
    <w:rsid w:val="00BF2A60"/>
    <w:rsid w:val="00BF4B76"/>
    <w:rsid w:val="00BF4CFB"/>
    <w:rsid w:val="00BF69ED"/>
    <w:rsid w:val="00C0025E"/>
    <w:rsid w:val="00C0075F"/>
    <w:rsid w:val="00C014A2"/>
    <w:rsid w:val="00C04A2E"/>
    <w:rsid w:val="00C0531E"/>
    <w:rsid w:val="00C05645"/>
    <w:rsid w:val="00C05A28"/>
    <w:rsid w:val="00C06763"/>
    <w:rsid w:val="00C10F75"/>
    <w:rsid w:val="00C1342A"/>
    <w:rsid w:val="00C13470"/>
    <w:rsid w:val="00C1566B"/>
    <w:rsid w:val="00C16634"/>
    <w:rsid w:val="00C17825"/>
    <w:rsid w:val="00C203AD"/>
    <w:rsid w:val="00C20454"/>
    <w:rsid w:val="00C2092C"/>
    <w:rsid w:val="00C21722"/>
    <w:rsid w:val="00C22278"/>
    <w:rsid w:val="00C24982"/>
    <w:rsid w:val="00C25C23"/>
    <w:rsid w:val="00C25E9C"/>
    <w:rsid w:val="00C2618F"/>
    <w:rsid w:val="00C30CFF"/>
    <w:rsid w:val="00C30FAA"/>
    <w:rsid w:val="00C3278D"/>
    <w:rsid w:val="00C32C58"/>
    <w:rsid w:val="00C34BA0"/>
    <w:rsid w:val="00C35AA3"/>
    <w:rsid w:val="00C360AA"/>
    <w:rsid w:val="00C425DA"/>
    <w:rsid w:val="00C4306E"/>
    <w:rsid w:val="00C46D4B"/>
    <w:rsid w:val="00C47C42"/>
    <w:rsid w:val="00C50F53"/>
    <w:rsid w:val="00C514D4"/>
    <w:rsid w:val="00C517F1"/>
    <w:rsid w:val="00C52DFB"/>
    <w:rsid w:val="00C54499"/>
    <w:rsid w:val="00C607A8"/>
    <w:rsid w:val="00C61CCA"/>
    <w:rsid w:val="00C63129"/>
    <w:rsid w:val="00C672AA"/>
    <w:rsid w:val="00C717B0"/>
    <w:rsid w:val="00C73BD0"/>
    <w:rsid w:val="00C74F58"/>
    <w:rsid w:val="00C77315"/>
    <w:rsid w:val="00C82548"/>
    <w:rsid w:val="00C8606A"/>
    <w:rsid w:val="00C922C3"/>
    <w:rsid w:val="00C92460"/>
    <w:rsid w:val="00C92B92"/>
    <w:rsid w:val="00C9322A"/>
    <w:rsid w:val="00C971CE"/>
    <w:rsid w:val="00CA0B13"/>
    <w:rsid w:val="00CA1621"/>
    <w:rsid w:val="00CA58AE"/>
    <w:rsid w:val="00CB05CB"/>
    <w:rsid w:val="00CB0B2A"/>
    <w:rsid w:val="00CB1D77"/>
    <w:rsid w:val="00CB34E9"/>
    <w:rsid w:val="00CB3570"/>
    <w:rsid w:val="00CC0A5A"/>
    <w:rsid w:val="00CC28D3"/>
    <w:rsid w:val="00CC49F7"/>
    <w:rsid w:val="00CC5B07"/>
    <w:rsid w:val="00CC641E"/>
    <w:rsid w:val="00CC78A9"/>
    <w:rsid w:val="00CD0386"/>
    <w:rsid w:val="00CD1628"/>
    <w:rsid w:val="00CD2A05"/>
    <w:rsid w:val="00CD2EE5"/>
    <w:rsid w:val="00CD319A"/>
    <w:rsid w:val="00CD451E"/>
    <w:rsid w:val="00CD4A1E"/>
    <w:rsid w:val="00CD729D"/>
    <w:rsid w:val="00CD73AF"/>
    <w:rsid w:val="00CE117F"/>
    <w:rsid w:val="00CE4A8C"/>
    <w:rsid w:val="00CE4AAD"/>
    <w:rsid w:val="00CE4FEE"/>
    <w:rsid w:val="00CE6064"/>
    <w:rsid w:val="00CE6394"/>
    <w:rsid w:val="00CF1000"/>
    <w:rsid w:val="00CF123C"/>
    <w:rsid w:val="00CF2966"/>
    <w:rsid w:val="00CF2FB4"/>
    <w:rsid w:val="00CF46F1"/>
    <w:rsid w:val="00CF5291"/>
    <w:rsid w:val="00CF5A53"/>
    <w:rsid w:val="00CF6FB3"/>
    <w:rsid w:val="00D0092E"/>
    <w:rsid w:val="00D00AA7"/>
    <w:rsid w:val="00D025C5"/>
    <w:rsid w:val="00D03DA3"/>
    <w:rsid w:val="00D043A3"/>
    <w:rsid w:val="00D069F1"/>
    <w:rsid w:val="00D06D91"/>
    <w:rsid w:val="00D0714A"/>
    <w:rsid w:val="00D12BB1"/>
    <w:rsid w:val="00D12FF8"/>
    <w:rsid w:val="00D15AE1"/>
    <w:rsid w:val="00D17300"/>
    <w:rsid w:val="00D2053B"/>
    <w:rsid w:val="00D20856"/>
    <w:rsid w:val="00D22322"/>
    <w:rsid w:val="00D22AF7"/>
    <w:rsid w:val="00D2492C"/>
    <w:rsid w:val="00D24A75"/>
    <w:rsid w:val="00D25151"/>
    <w:rsid w:val="00D25EDD"/>
    <w:rsid w:val="00D26514"/>
    <w:rsid w:val="00D268C4"/>
    <w:rsid w:val="00D2754C"/>
    <w:rsid w:val="00D277E5"/>
    <w:rsid w:val="00D3742B"/>
    <w:rsid w:val="00D3796E"/>
    <w:rsid w:val="00D40ADB"/>
    <w:rsid w:val="00D40E9F"/>
    <w:rsid w:val="00D4391D"/>
    <w:rsid w:val="00D4478D"/>
    <w:rsid w:val="00D44FDB"/>
    <w:rsid w:val="00D45383"/>
    <w:rsid w:val="00D46330"/>
    <w:rsid w:val="00D46A76"/>
    <w:rsid w:val="00D46C07"/>
    <w:rsid w:val="00D4710D"/>
    <w:rsid w:val="00D50177"/>
    <w:rsid w:val="00D5153F"/>
    <w:rsid w:val="00D516CD"/>
    <w:rsid w:val="00D53ABA"/>
    <w:rsid w:val="00D53E2C"/>
    <w:rsid w:val="00D54E29"/>
    <w:rsid w:val="00D56988"/>
    <w:rsid w:val="00D60502"/>
    <w:rsid w:val="00D60FE8"/>
    <w:rsid w:val="00D6461D"/>
    <w:rsid w:val="00D67DE2"/>
    <w:rsid w:val="00D74781"/>
    <w:rsid w:val="00D761E9"/>
    <w:rsid w:val="00D81B20"/>
    <w:rsid w:val="00D82D8E"/>
    <w:rsid w:val="00D83859"/>
    <w:rsid w:val="00D83A3F"/>
    <w:rsid w:val="00D842E9"/>
    <w:rsid w:val="00D8432E"/>
    <w:rsid w:val="00D845A2"/>
    <w:rsid w:val="00D84867"/>
    <w:rsid w:val="00D850A7"/>
    <w:rsid w:val="00D8587A"/>
    <w:rsid w:val="00D862B7"/>
    <w:rsid w:val="00D87975"/>
    <w:rsid w:val="00D97493"/>
    <w:rsid w:val="00DA321B"/>
    <w:rsid w:val="00DA3A86"/>
    <w:rsid w:val="00DA3CA2"/>
    <w:rsid w:val="00DA593D"/>
    <w:rsid w:val="00DA5B0D"/>
    <w:rsid w:val="00DA78F3"/>
    <w:rsid w:val="00DB0651"/>
    <w:rsid w:val="00DB2D66"/>
    <w:rsid w:val="00DB4B9F"/>
    <w:rsid w:val="00DB55B6"/>
    <w:rsid w:val="00DB5D8D"/>
    <w:rsid w:val="00DB61E0"/>
    <w:rsid w:val="00DB69D0"/>
    <w:rsid w:val="00DB756E"/>
    <w:rsid w:val="00DB7B57"/>
    <w:rsid w:val="00DB7B97"/>
    <w:rsid w:val="00DC037D"/>
    <w:rsid w:val="00DC0851"/>
    <w:rsid w:val="00DC0975"/>
    <w:rsid w:val="00DC22BC"/>
    <w:rsid w:val="00DC2EC5"/>
    <w:rsid w:val="00DC7D83"/>
    <w:rsid w:val="00DD0366"/>
    <w:rsid w:val="00DD0517"/>
    <w:rsid w:val="00DD33C8"/>
    <w:rsid w:val="00DD442A"/>
    <w:rsid w:val="00DD4470"/>
    <w:rsid w:val="00DD56D9"/>
    <w:rsid w:val="00DE3B19"/>
    <w:rsid w:val="00DE4037"/>
    <w:rsid w:val="00DE43BF"/>
    <w:rsid w:val="00DE44DE"/>
    <w:rsid w:val="00DE51FD"/>
    <w:rsid w:val="00DF0B2A"/>
    <w:rsid w:val="00DF3E7E"/>
    <w:rsid w:val="00E028B2"/>
    <w:rsid w:val="00E051C7"/>
    <w:rsid w:val="00E06CAB"/>
    <w:rsid w:val="00E1109A"/>
    <w:rsid w:val="00E110DE"/>
    <w:rsid w:val="00E13830"/>
    <w:rsid w:val="00E13BE6"/>
    <w:rsid w:val="00E16E5F"/>
    <w:rsid w:val="00E225D9"/>
    <w:rsid w:val="00E225E3"/>
    <w:rsid w:val="00E27161"/>
    <w:rsid w:val="00E30F8A"/>
    <w:rsid w:val="00E314C0"/>
    <w:rsid w:val="00E3207C"/>
    <w:rsid w:val="00E3264D"/>
    <w:rsid w:val="00E32FAB"/>
    <w:rsid w:val="00E3372B"/>
    <w:rsid w:val="00E33754"/>
    <w:rsid w:val="00E344D9"/>
    <w:rsid w:val="00E34ABE"/>
    <w:rsid w:val="00E35D49"/>
    <w:rsid w:val="00E40649"/>
    <w:rsid w:val="00E41E19"/>
    <w:rsid w:val="00E42816"/>
    <w:rsid w:val="00E42EBE"/>
    <w:rsid w:val="00E43241"/>
    <w:rsid w:val="00E45D2B"/>
    <w:rsid w:val="00E5152B"/>
    <w:rsid w:val="00E51829"/>
    <w:rsid w:val="00E529C9"/>
    <w:rsid w:val="00E53341"/>
    <w:rsid w:val="00E54904"/>
    <w:rsid w:val="00E600FA"/>
    <w:rsid w:val="00E60507"/>
    <w:rsid w:val="00E63976"/>
    <w:rsid w:val="00E657EF"/>
    <w:rsid w:val="00E70091"/>
    <w:rsid w:val="00E71476"/>
    <w:rsid w:val="00E75736"/>
    <w:rsid w:val="00E7590F"/>
    <w:rsid w:val="00E76B2D"/>
    <w:rsid w:val="00E76D17"/>
    <w:rsid w:val="00E76E13"/>
    <w:rsid w:val="00E80F22"/>
    <w:rsid w:val="00E834FF"/>
    <w:rsid w:val="00E83CA3"/>
    <w:rsid w:val="00E852C5"/>
    <w:rsid w:val="00E8578E"/>
    <w:rsid w:val="00E866DD"/>
    <w:rsid w:val="00E87180"/>
    <w:rsid w:val="00E877B0"/>
    <w:rsid w:val="00E9161F"/>
    <w:rsid w:val="00E92120"/>
    <w:rsid w:val="00E9264C"/>
    <w:rsid w:val="00E92E59"/>
    <w:rsid w:val="00E9544D"/>
    <w:rsid w:val="00E976A2"/>
    <w:rsid w:val="00E97B52"/>
    <w:rsid w:val="00EA5718"/>
    <w:rsid w:val="00EA6BCD"/>
    <w:rsid w:val="00EA7984"/>
    <w:rsid w:val="00EB0528"/>
    <w:rsid w:val="00EB0795"/>
    <w:rsid w:val="00EB0ED1"/>
    <w:rsid w:val="00EB2C4E"/>
    <w:rsid w:val="00EB3F7C"/>
    <w:rsid w:val="00EB53DC"/>
    <w:rsid w:val="00EB651C"/>
    <w:rsid w:val="00EB6800"/>
    <w:rsid w:val="00EB7D66"/>
    <w:rsid w:val="00EC21CF"/>
    <w:rsid w:val="00EC2331"/>
    <w:rsid w:val="00EC3B62"/>
    <w:rsid w:val="00EC4976"/>
    <w:rsid w:val="00EC604D"/>
    <w:rsid w:val="00ED180D"/>
    <w:rsid w:val="00ED3FBF"/>
    <w:rsid w:val="00ED79AB"/>
    <w:rsid w:val="00ED7D47"/>
    <w:rsid w:val="00EE0F70"/>
    <w:rsid w:val="00EE1C42"/>
    <w:rsid w:val="00EE1E5F"/>
    <w:rsid w:val="00EE2CFD"/>
    <w:rsid w:val="00EE5131"/>
    <w:rsid w:val="00EE68A9"/>
    <w:rsid w:val="00EE7438"/>
    <w:rsid w:val="00EE7C5E"/>
    <w:rsid w:val="00EF056F"/>
    <w:rsid w:val="00EF1718"/>
    <w:rsid w:val="00EF188B"/>
    <w:rsid w:val="00EF194D"/>
    <w:rsid w:val="00EF1B04"/>
    <w:rsid w:val="00EF3985"/>
    <w:rsid w:val="00EF3F27"/>
    <w:rsid w:val="00EF6999"/>
    <w:rsid w:val="00F016F2"/>
    <w:rsid w:val="00F021AB"/>
    <w:rsid w:val="00F02D7C"/>
    <w:rsid w:val="00F04F41"/>
    <w:rsid w:val="00F06572"/>
    <w:rsid w:val="00F06B51"/>
    <w:rsid w:val="00F1257A"/>
    <w:rsid w:val="00F12820"/>
    <w:rsid w:val="00F16785"/>
    <w:rsid w:val="00F16CFB"/>
    <w:rsid w:val="00F203A5"/>
    <w:rsid w:val="00F22847"/>
    <w:rsid w:val="00F2466B"/>
    <w:rsid w:val="00F24F2E"/>
    <w:rsid w:val="00F26059"/>
    <w:rsid w:val="00F26F46"/>
    <w:rsid w:val="00F279E7"/>
    <w:rsid w:val="00F308CC"/>
    <w:rsid w:val="00F336E1"/>
    <w:rsid w:val="00F3469E"/>
    <w:rsid w:val="00F34E35"/>
    <w:rsid w:val="00F3586D"/>
    <w:rsid w:val="00F367B3"/>
    <w:rsid w:val="00F37E52"/>
    <w:rsid w:val="00F40D36"/>
    <w:rsid w:val="00F40D9D"/>
    <w:rsid w:val="00F40F7E"/>
    <w:rsid w:val="00F41A64"/>
    <w:rsid w:val="00F46CB7"/>
    <w:rsid w:val="00F46D68"/>
    <w:rsid w:val="00F50A21"/>
    <w:rsid w:val="00F50C19"/>
    <w:rsid w:val="00F50D98"/>
    <w:rsid w:val="00F521FF"/>
    <w:rsid w:val="00F526A6"/>
    <w:rsid w:val="00F52B54"/>
    <w:rsid w:val="00F535E2"/>
    <w:rsid w:val="00F6146A"/>
    <w:rsid w:val="00F61C98"/>
    <w:rsid w:val="00F63407"/>
    <w:rsid w:val="00F6415C"/>
    <w:rsid w:val="00F65145"/>
    <w:rsid w:val="00F652F7"/>
    <w:rsid w:val="00F653AD"/>
    <w:rsid w:val="00F70B56"/>
    <w:rsid w:val="00F70E91"/>
    <w:rsid w:val="00F71A95"/>
    <w:rsid w:val="00F73DA0"/>
    <w:rsid w:val="00F74A49"/>
    <w:rsid w:val="00F74ED9"/>
    <w:rsid w:val="00F75A92"/>
    <w:rsid w:val="00F76DDB"/>
    <w:rsid w:val="00F80591"/>
    <w:rsid w:val="00F82A51"/>
    <w:rsid w:val="00F82F24"/>
    <w:rsid w:val="00F8479E"/>
    <w:rsid w:val="00F8646C"/>
    <w:rsid w:val="00F8754C"/>
    <w:rsid w:val="00F90955"/>
    <w:rsid w:val="00F91176"/>
    <w:rsid w:val="00F92B3D"/>
    <w:rsid w:val="00F92B3E"/>
    <w:rsid w:val="00F93658"/>
    <w:rsid w:val="00F94928"/>
    <w:rsid w:val="00F94B7D"/>
    <w:rsid w:val="00F971ED"/>
    <w:rsid w:val="00F97534"/>
    <w:rsid w:val="00FA485E"/>
    <w:rsid w:val="00FA4B10"/>
    <w:rsid w:val="00FA7984"/>
    <w:rsid w:val="00FB3888"/>
    <w:rsid w:val="00FB4C31"/>
    <w:rsid w:val="00FC12EE"/>
    <w:rsid w:val="00FC1399"/>
    <w:rsid w:val="00FC1693"/>
    <w:rsid w:val="00FC47DF"/>
    <w:rsid w:val="00FC5635"/>
    <w:rsid w:val="00FD0235"/>
    <w:rsid w:val="00FD08D6"/>
    <w:rsid w:val="00FD13A7"/>
    <w:rsid w:val="00FD16FC"/>
    <w:rsid w:val="00FD2235"/>
    <w:rsid w:val="00FD4685"/>
    <w:rsid w:val="00FD4D67"/>
    <w:rsid w:val="00FD79F4"/>
    <w:rsid w:val="00FD7FEC"/>
    <w:rsid w:val="00FE0496"/>
    <w:rsid w:val="00FE2342"/>
    <w:rsid w:val="00FE2393"/>
    <w:rsid w:val="00FE23C9"/>
    <w:rsid w:val="00FE3B46"/>
    <w:rsid w:val="00FE3EE6"/>
    <w:rsid w:val="00FE720E"/>
    <w:rsid w:val="00FE76D2"/>
    <w:rsid w:val="00FE77AE"/>
    <w:rsid w:val="00FF27BB"/>
    <w:rsid w:val="00FF3FFB"/>
    <w:rsid w:val="00FF4263"/>
    <w:rsid w:val="00FF4631"/>
    <w:rsid w:val="00FF48A9"/>
    <w:rsid w:val="00FF5EB1"/>
    <w:rsid w:val="00FF611D"/>
    <w:rsid w:val="0152F09F"/>
    <w:rsid w:val="01D231A2"/>
    <w:rsid w:val="01FD3DFB"/>
    <w:rsid w:val="02756099"/>
    <w:rsid w:val="086BD9F6"/>
    <w:rsid w:val="09AFE035"/>
    <w:rsid w:val="09F4718E"/>
    <w:rsid w:val="0A4918F1"/>
    <w:rsid w:val="0C10B45B"/>
    <w:rsid w:val="0C4AC631"/>
    <w:rsid w:val="0CE9C493"/>
    <w:rsid w:val="0DB46412"/>
    <w:rsid w:val="0DB8A30C"/>
    <w:rsid w:val="0E81AC70"/>
    <w:rsid w:val="0ED33C4F"/>
    <w:rsid w:val="0F483782"/>
    <w:rsid w:val="0F952B8E"/>
    <w:rsid w:val="0FEE4FE2"/>
    <w:rsid w:val="100B411B"/>
    <w:rsid w:val="10D1F218"/>
    <w:rsid w:val="1118CECF"/>
    <w:rsid w:val="11A200EF"/>
    <w:rsid w:val="11E43EB0"/>
    <w:rsid w:val="12658884"/>
    <w:rsid w:val="1280F0DE"/>
    <w:rsid w:val="12B6BD83"/>
    <w:rsid w:val="134FC741"/>
    <w:rsid w:val="140EA8A3"/>
    <w:rsid w:val="148CEB57"/>
    <w:rsid w:val="14FB7A1E"/>
    <w:rsid w:val="165FDDB7"/>
    <w:rsid w:val="16E1B597"/>
    <w:rsid w:val="189418A1"/>
    <w:rsid w:val="19D64544"/>
    <w:rsid w:val="1A775B5B"/>
    <w:rsid w:val="1AA07067"/>
    <w:rsid w:val="1AAB6874"/>
    <w:rsid w:val="1ADCCF58"/>
    <w:rsid w:val="1BCD8F44"/>
    <w:rsid w:val="1C1499DC"/>
    <w:rsid w:val="1CE7E089"/>
    <w:rsid w:val="1D090A7D"/>
    <w:rsid w:val="1D6E9CD7"/>
    <w:rsid w:val="1D7BD29B"/>
    <w:rsid w:val="1E2AF017"/>
    <w:rsid w:val="1E968B00"/>
    <w:rsid w:val="1F047F1F"/>
    <w:rsid w:val="1F22EEBE"/>
    <w:rsid w:val="200CC5FB"/>
    <w:rsid w:val="20796C23"/>
    <w:rsid w:val="209A8861"/>
    <w:rsid w:val="21210EF3"/>
    <w:rsid w:val="2144F32B"/>
    <w:rsid w:val="21C2136F"/>
    <w:rsid w:val="22066FB0"/>
    <w:rsid w:val="227E358C"/>
    <w:rsid w:val="24906F72"/>
    <w:rsid w:val="251D385F"/>
    <w:rsid w:val="253EAE53"/>
    <w:rsid w:val="258EA365"/>
    <w:rsid w:val="25E2F349"/>
    <w:rsid w:val="26ABAE54"/>
    <w:rsid w:val="26C52847"/>
    <w:rsid w:val="280C25A6"/>
    <w:rsid w:val="2813FBAC"/>
    <w:rsid w:val="284F3133"/>
    <w:rsid w:val="29389D65"/>
    <w:rsid w:val="2952946B"/>
    <w:rsid w:val="297A6592"/>
    <w:rsid w:val="2982572D"/>
    <w:rsid w:val="29EA283B"/>
    <w:rsid w:val="2A174EE7"/>
    <w:rsid w:val="2A2F4658"/>
    <w:rsid w:val="2AD4D297"/>
    <w:rsid w:val="2BC194CE"/>
    <w:rsid w:val="2BCDCFBA"/>
    <w:rsid w:val="2C4BBAA3"/>
    <w:rsid w:val="2CF3AE9D"/>
    <w:rsid w:val="2CFC71C8"/>
    <w:rsid w:val="2E1D497A"/>
    <w:rsid w:val="2E9E4EDE"/>
    <w:rsid w:val="2EDB8907"/>
    <w:rsid w:val="2FB1D221"/>
    <w:rsid w:val="2FC6EDFC"/>
    <w:rsid w:val="3058F416"/>
    <w:rsid w:val="305BF95E"/>
    <w:rsid w:val="307148F4"/>
    <w:rsid w:val="307B5D6C"/>
    <w:rsid w:val="31823941"/>
    <w:rsid w:val="31E79BEA"/>
    <w:rsid w:val="324DADC2"/>
    <w:rsid w:val="32ADA5DD"/>
    <w:rsid w:val="32C7C8BF"/>
    <w:rsid w:val="32E436F9"/>
    <w:rsid w:val="32FD9928"/>
    <w:rsid w:val="3371BD3B"/>
    <w:rsid w:val="33F02F05"/>
    <w:rsid w:val="33FCCAB3"/>
    <w:rsid w:val="34930BED"/>
    <w:rsid w:val="34F6DCD7"/>
    <w:rsid w:val="35D7CA15"/>
    <w:rsid w:val="370EFE42"/>
    <w:rsid w:val="3728CFF0"/>
    <w:rsid w:val="375B0C77"/>
    <w:rsid w:val="37ABC4FE"/>
    <w:rsid w:val="37EE13FC"/>
    <w:rsid w:val="38114B1D"/>
    <w:rsid w:val="381C02E7"/>
    <w:rsid w:val="38258C96"/>
    <w:rsid w:val="38B5FA32"/>
    <w:rsid w:val="38FFD817"/>
    <w:rsid w:val="391B163B"/>
    <w:rsid w:val="393AADFA"/>
    <w:rsid w:val="39546D61"/>
    <w:rsid w:val="39785784"/>
    <w:rsid w:val="397B0AE3"/>
    <w:rsid w:val="398A466F"/>
    <w:rsid w:val="39EF0DBB"/>
    <w:rsid w:val="3A01C0CD"/>
    <w:rsid w:val="3BB27272"/>
    <w:rsid w:val="3DE7A8CE"/>
    <w:rsid w:val="3E52B4FB"/>
    <w:rsid w:val="3EC72686"/>
    <w:rsid w:val="3F3CBED6"/>
    <w:rsid w:val="3F705089"/>
    <w:rsid w:val="3FC19779"/>
    <w:rsid w:val="400A654C"/>
    <w:rsid w:val="402E8BFD"/>
    <w:rsid w:val="4067A70F"/>
    <w:rsid w:val="407DC901"/>
    <w:rsid w:val="411B2A51"/>
    <w:rsid w:val="415DFD2C"/>
    <w:rsid w:val="41B6CD3A"/>
    <w:rsid w:val="41D93364"/>
    <w:rsid w:val="422229D6"/>
    <w:rsid w:val="43250EA1"/>
    <w:rsid w:val="43A460E1"/>
    <w:rsid w:val="43E63484"/>
    <w:rsid w:val="447CC101"/>
    <w:rsid w:val="448648A3"/>
    <w:rsid w:val="452141E6"/>
    <w:rsid w:val="458DD25B"/>
    <w:rsid w:val="45F11DEC"/>
    <w:rsid w:val="4619DA4B"/>
    <w:rsid w:val="463946EF"/>
    <w:rsid w:val="4771F3EC"/>
    <w:rsid w:val="48D67864"/>
    <w:rsid w:val="491CB025"/>
    <w:rsid w:val="49AAAD2B"/>
    <w:rsid w:val="49F7370E"/>
    <w:rsid w:val="4ABA2B8D"/>
    <w:rsid w:val="4AF94C91"/>
    <w:rsid w:val="4AFE2102"/>
    <w:rsid w:val="4B0DA120"/>
    <w:rsid w:val="4B5D614F"/>
    <w:rsid w:val="4C18203B"/>
    <w:rsid w:val="4C54C57E"/>
    <w:rsid w:val="4D136EA6"/>
    <w:rsid w:val="4E874EDE"/>
    <w:rsid w:val="4E972DDE"/>
    <w:rsid w:val="4F41352D"/>
    <w:rsid w:val="4F6DF9CB"/>
    <w:rsid w:val="50B9624A"/>
    <w:rsid w:val="513B55A5"/>
    <w:rsid w:val="51B8C74D"/>
    <w:rsid w:val="51D11C7B"/>
    <w:rsid w:val="51DBBFE7"/>
    <w:rsid w:val="51F79008"/>
    <w:rsid w:val="51FC9595"/>
    <w:rsid w:val="524E4343"/>
    <w:rsid w:val="5423D6BD"/>
    <w:rsid w:val="54340F85"/>
    <w:rsid w:val="546308D3"/>
    <w:rsid w:val="549A6F47"/>
    <w:rsid w:val="550D735C"/>
    <w:rsid w:val="557D6DBF"/>
    <w:rsid w:val="559607D2"/>
    <w:rsid w:val="56ACF2D0"/>
    <w:rsid w:val="56C7F95A"/>
    <w:rsid w:val="57311B69"/>
    <w:rsid w:val="57F54011"/>
    <w:rsid w:val="57F889BD"/>
    <w:rsid w:val="58265530"/>
    <w:rsid w:val="5928DB1B"/>
    <w:rsid w:val="59385BD2"/>
    <w:rsid w:val="59DC4A58"/>
    <w:rsid w:val="5A84C9AD"/>
    <w:rsid w:val="5A98F1E6"/>
    <w:rsid w:val="5AB633C7"/>
    <w:rsid w:val="5B65D90D"/>
    <w:rsid w:val="5BC74F79"/>
    <w:rsid w:val="5C28CC83"/>
    <w:rsid w:val="5D766770"/>
    <w:rsid w:val="5D9A8BB3"/>
    <w:rsid w:val="5DF954E0"/>
    <w:rsid w:val="5DFD5CA5"/>
    <w:rsid w:val="5E275407"/>
    <w:rsid w:val="5EAAFD15"/>
    <w:rsid w:val="5ED25633"/>
    <w:rsid w:val="5EF93738"/>
    <w:rsid w:val="5FACC8DC"/>
    <w:rsid w:val="6085335D"/>
    <w:rsid w:val="60A70E0C"/>
    <w:rsid w:val="60CB3844"/>
    <w:rsid w:val="62CB7B21"/>
    <w:rsid w:val="6372847A"/>
    <w:rsid w:val="63D4F1C7"/>
    <w:rsid w:val="63F4AF19"/>
    <w:rsid w:val="64119085"/>
    <w:rsid w:val="6417D28D"/>
    <w:rsid w:val="645E0A91"/>
    <w:rsid w:val="64FB354D"/>
    <w:rsid w:val="66AF3E01"/>
    <w:rsid w:val="66B6B5A4"/>
    <w:rsid w:val="67E0336E"/>
    <w:rsid w:val="6830ED69"/>
    <w:rsid w:val="68C755A0"/>
    <w:rsid w:val="69B174CD"/>
    <w:rsid w:val="69D1B5B7"/>
    <w:rsid w:val="6A10F074"/>
    <w:rsid w:val="6A33D018"/>
    <w:rsid w:val="6A519627"/>
    <w:rsid w:val="6A95DFAC"/>
    <w:rsid w:val="6AB12FF8"/>
    <w:rsid w:val="6B061C57"/>
    <w:rsid w:val="6B9DCD57"/>
    <w:rsid w:val="6BEC8438"/>
    <w:rsid w:val="6C0A3542"/>
    <w:rsid w:val="6C15B743"/>
    <w:rsid w:val="6C549E3F"/>
    <w:rsid w:val="6C6A5A63"/>
    <w:rsid w:val="6C6F09B3"/>
    <w:rsid w:val="6C77600D"/>
    <w:rsid w:val="6CF8AC74"/>
    <w:rsid w:val="6D1253DC"/>
    <w:rsid w:val="6D9BACA5"/>
    <w:rsid w:val="6E033960"/>
    <w:rsid w:val="6E27C512"/>
    <w:rsid w:val="707E047C"/>
    <w:rsid w:val="723BE1DB"/>
    <w:rsid w:val="724C26DD"/>
    <w:rsid w:val="73868A4F"/>
    <w:rsid w:val="73D02805"/>
    <w:rsid w:val="74BA4DEC"/>
    <w:rsid w:val="751714B3"/>
    <w:rsid w:val="7537D76A"/>
    <w:rsid w:val="7593D60B"/>
    <w:rsid w:val="75ECE2BB"/>
    <w:rsid w:val="764E4095"/>
    <w:rsid w:val="76528D45"/>
    <w:rsid w:val="76A2606B"/>
    <w:rsid w:val="76D19D52"/>
    <w:rsid w:val="777B90FC"/>
    <w:rsid w:val="77B1DE3C"/>
    <w:rsid w:val="77C44C85"/>
    <w:rsid w:val="7803F6A5"/>
    <w:rsid w:val="781281E8"/>
    <w:rsid w:val="786BC51F"/>
    <w:rsid w:val="7912FF4C"/>
    <w:rsid w:val="797068F1"/>
    <w:rsid w:val="7983B1B5"/>
    <w:rsid w:val="79908E12"/>
    <w:rsid w:val="7A1308FC"/>
    <w:rsid w:val="7A1DD13F"/>
    <w:rsid w:val="7AA17220"/>
    <w:rsid w:val="7B22A5B9"/>
    <w:rsid w:val="7C913078"/>
    <w:rsid w:val="7C97F64E"/>
    <w:rsid w:val="7CC56D19"/>
    <w:rsid w:val="7DE6B94D"/>
    <w:rsid w:val="7E622EA3"/>
    <w:rsid w:val="7EDFF9F6"/>
    <w:rsid w:val="7EF31EBA"/>
    <w:rsid w:val="7F14DB7E"/>
    <w:rsid w:val="7F6711ED"/>
    <w:rsid w:val="7FD29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22459"/>
  <w15:chartTrackingRefBased/>
  <w15:docId w15:val="{39BCCD40-3A21-49A6-A30F-6AF4C1BF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eastAsia="Calibri" w:hAnsi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customStyle="1" w:styleId="hidden-phone2">
    <w:name w:val="hidden-phone2"/>
    <w:rsid w:val="00243B1F"/>
  </w:style>
  <w:style w:type="character" w:styleId="Fuerte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06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273AD1"/>
    <w:rPr>
      <w:rFonts w:ascii="Arial" w:hAnsi="Arial"/>
      <w:sz w:val="22"/>
      <w:szCs w:val="22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E63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allianz.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304FBE35F569468B297629135C7396" ma:contentTypeVersion="48" ma:contentTypeDescription="Crear nuevo documento." ma:contentTypeScope="" ma:versionID="9be7e222ad98b65c94472b1038251acf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4bdf782407e974d93b02aad552b69f3c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Valor de Id. de documento" ma:description="El valor del identificador de documento asignado a este elemento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Id. de documento" ma:description="Vínculo permanente a este documento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LongProperties xmlns="http://schemas.microsoft.com/office/2006/metadata/longProperties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  <_dlc_DocIdPersistId xmlns="9ff07a45-11f5-479e-a441-cd98a86709fe" xsi:nil="true"/>
    <DossierStatus xmlns="9ff07a45-11f5-479e-a441-cd98a86709fe">Abierto</DossierStatus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https://allianzms.sharepoint.com/teams/ES0006-3163019/_layouts/15/DocIdRedir.aspx?ID=XU7P7SY2DP3Q-491014520-211511</Url>
      <Description>XU7P7SY2DP3Q-491014520-211511</Description>
    </_dlc_DocIdUrl>
    <TaxCatchAllLabel xmlns="9ff07a45-11f5-479e-a441-cd98a86709fe" xsi:nil="true"/>
    <_dlc_DocId xmlns="9ff07a45-11f5-479e-a441-cd98a86709fe">XU7P7SY2DP3Q-491014520-211511</_dlc_DocId>
  </documentManagement>
</p:properties>
</file>

<file path=customXml/itemProps1.xml><?xml version="1.0" encoding="utf-8"?>
<ds:datastoreItem xmlns:ds="http://schemas.openxmlformats.org/officeDocument/2006/customXml" ds:itemID="{CE13BC8C-FC97-4A11-BB7D-93D14A20A8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B40E2B-AAFC-4403-BFB4-043A395D4EE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DEF4367-2962-4902-861B-92F1D961DF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BCB9E8-49BD-4F1E-A38F-DAF1AE2676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122CC5D-AE05-4C56-A91C-8CCEC703B71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D75178B-91DA-4610-95F0-2C5C57A8B94C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67985DD7-DD5E-4081-BF28-EB9E7CA3F55F}">
  <ds:schemaRefs>
    <ds:schemaRef ds:uri="http://schemas.microsoft.com/office/2006/metadata/properties"/>
    <ds:schemaRef ds:uri="http://schemas.microsoft.com/office/infopath/2007/PartnerControls"/>
    <ds:schemaRef ds:uri="9ff07a45-11f5-479e-a441-cd98a86709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PM_SE_e_0109_Disclaimer.dot</Template>
  <TotalTime>0</TotalTime>
  <Pages>2</Pages>
  <Words>509</Words>
  <Characters>2805</Characters>
  <Application>Microsoft Office Word</Application>
  <DocSecurity>0</DocSecurity>
  <Lines>23</Lines>
  <Paragraphs>6</Paragraphs>
  <ScaleCrop>false</ScaleCrop>
  <Company>Allianz Versicherungs-AG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Whalen, Josephine Jane (Allianz Compania de Seguros y Reaseguros S.A.)</cp:lastModifiedBy>
  <cp:revision>5</cp:revision>
  <cp:lastPrinted>2025-04-21T19:07:00Z</cp:lastPrinted>
  <dcterms:created xsi:type="dcterms:W3CDTF">2026-07-27T09:43:00Z</dcterms:created>
  <dcterms:modified xsi:type="dcterms:W3CDTF">2026-07-27T09:45:00Z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OfficeDocumentSecurity_21072022150904">
    <vt:lpwstr>21072022150904;e006418;0</vt:lpwstr>
  </property>
  <property fmtid="{D5CDD505-2E9C-101B-9397-08002B2CF9AE}" pid="109" name="OfficeDocumentSecurity_21072022150924">
    <vt:lpwstr>21072022150924;e006418;0</vt:lpwstr>
  </property>
  <property fmtid="{D5CDD505-2E9C-101B-9397-08002B2CF9AE}" pid="110" name="OfficeDocumentSecurity_31082022141313">
    <vt:lpwstr>31082022141313;e006418;0</vt:lpwstr>
  </property>
  <property fmtid="{D5CDD505-2E9C-101B-9397-08002B2CF9AE}" pid="111" name="OfficeDocumentSecurity_31082022141336">
    <vt:lpwstr>31082022141336;e006418;0</vt:lpwstr>
  </property>
  <property fmtid="{D5CDD505-2E9C-101B-9397-08002B2CF9AE}" pid="112" name="OfficeDocumentSecurity_31082022141402">
    <vt:lpwstr>31082022141402;e006418;0</vt:lpwstr>
  </property>
  <property fmtid="{D5CDD505-2E9C-101B-9397-08002B2CF9AE}" pid="113" name="ContentTypeId">
    <vt:lpwstr>0x010100CB304FBE35F569468B297629135C7396</vt:lpwstr>
  </property>
  <property fmtid="{D5CDD505-2E9C-101B-9397-08002B2CF9AE}" pid="114" name="_NewReviewCycle">
    <vt:lpwstr/>
  </property>
  <property fmtid="{D5CDD505-2E9C-101B-9397-08002B2CF9AE}" pid="115" name="MSIP_Label_863bc15e-e7bf-41c1-bdb3-03882d8a2e2c_Enabled">
    <vt:lpwstr>true</vt:lpwstr>
  </property>
  <property fmtid="{D5CDD505-2E9C-101B-9397-08002B2CF9AE}" pid="116" name="MSIP_Label_863bc15e-e7bf-41c1-bdb3-03882d8a2e2c_SetDate">
    <vt:lpwstr>2022-11-14T10:58:21Z</vt:lpwstr>
  </property>
  <property fmtid="{D5CDD505-2E9C-101B-9397-08002B2CF9AE}" pid="117" name="MSIP_Label_863bc15e-e7bf-41c1-bdb3-03882d8a2e2c_Method">
    <vt:lpwstr>Privileged</vt:lpwstr>
  </property>
  <property fmtid="{D5CDD505-2E9C-101B-9397-08002B2CF9AE}" pid="118" name="MSIP_Label_863bc15e-e7bf-41c1-bdb3-03882d8a2e2c_Name">
    <vt:lpwstr>863bc15e-e7bf-41c1-bdb3-03882d8a2e2c</vt:lpwstr>
  </property>
  <property fmtid="{D5CDD505-2E9C-101B-9397-08002B2CF9AE}" pid="119" name="MSIP_Label_863bc15e-e7bf-41c1-bdb3-03882d8a2e2c_SiteId">
    <vt:lpwstr>6e06e42d-6925-47c6-b9e7-9581c7ca302a</vt:lpwstr>
  </property>
  <property fmtid="{D5CDD505-2E9C-101B-9397-08002B2CF9AE}" pid="120" name="MSIP_Label_863bc15e-e7bf-41c1-bdb3-03882d8a2e2c_ActionId">
    <vt:lpwstr>1bc68a14-693a-40c1-9654-fdeefcb3757c</vt:lpwstr>
  </property>
  <property fmtid="{D5CDD505-2E9C-101B-9397-08002B2CF9AE}" pid="121" name="MSIP_Label_863bc15e-e7bf-41c1-bdb3-03882d8a2e2c_ContentBits">
    <vt:lpwstr>1</vt:lpwstr>
  </property>
  <property fmtid="{D5CDD505-2E9C-101B-9397-08002B2CF9AE}" pid="122" name="_dlc_DocId">
    <vt:lpwstr>XU7P7SY2DP3Q-491014520-195915</vt:lpwstr>
  </property>
  <property fmtid="{D5CDD505-2E9C-101B-9397-08002B2CF9AE}" pid="123" name="_dlc_DocIdUrl">
    <vt:lpwstr>https://allianzms.sharepoint.com/teams/ES0006-3163019/_layouts/15/DocIdRedir.aspx?ID=XU7P7SY2DP3Q-491014520-195915, XU7P7SY2DP3Q-491014520-195915</vt:lpwstr>
  </property>
  <property fmtid="{D5CDD505-2E9C-101B-9397-08002B2CF9AE}" pid="124" name="DossierDepartment">
    <vt:lpwstr/>
  </property>
  <property fmtid="{D5CDD505-2E9C-101B-9397-08002B2CF9AE}" pid="125" name="AllianzContractingParties">
    <vt:lpwstr/>
  </property>
  <property fmtid="{D5CDD505-2E9C-101B-9397-08002B2CF9AE}" pid="126" name="MediaServiceImageTags">
    <vt:lpwstr/>
  </property>
  <property fmtid="{D5CDD505-2E9C-101B-9397-08002B2CF9AE}" pid="127" name="Contract_Type">
    <vt:lpwstr/>
  </property>
  <property fmtid="{D5CDD505-2E9C-101B-9397-08002B2CF9AE}" pid="128" name="b0fe84444e894ab98172082a3d0e58f8">
    <vt:lpwstr/>
  </property>
  <property fmtid="{D5CDD505-2E9C-101B-9397-08002B2CF9AE}" pid="129" name="Document_Class">
    <vt:lpwstr/>
  </property>
  <property fmtid="{D5CDD505-2E9C-101B-9397-08002B2CF9AE}" pid="130" name="iccd162ff52447b49ab8f5fd8f2cec1e">
    <vt:lpwstr/>
  </property>
  <property fmtid="{D5CDD505-2E9C-101B-9397-08002B2CF9AE}" pid="131" name="lcf76f155ced4ddcb4097134ff3c332f">
    <vt:lpwstr/>
  </property>
  <property fmtid="{D5CDD505-2E9C-101B-9397-08002B2CF9AE}" pid="132" name="docLang">
    <vt:lpwstr>es</vt:lpwstr>
  </property>
  <property fmtid="{D5CDD505-2E9C-101B-9397-08002B2CF9AE}" pid="133" name="_dlc_DocIdItemGuid">
    <vt:lpwstr>d4a4c0f2-88a1-4913-bb40-c83a2835d7a3</vt:lpwstr>
  </property>
</Properties>
</file>