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1301A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7EFF57D1" w14:textId="2C86C999" w:rsidR="00AC3601" w:rsidRPr="0073788A" w:rsidRDefault="00D97641" w:rsidP="00F80591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apuesta por </w:t>
      </w:r>
      <w:r w:rsidR="007036C5">
        <w:rPr>
          <w:b/>
          <w:sz w:val="32"/>
          <w:szCs w:val="32"/>
          <w:lang w:val="es-ES_tradnl"/>
        </w:rPr>
        <w:t xml:space="preserve">la acción y </w:t>
      </w:r>
      <w:r>
        <w:rPr>
          <w:b/>
          <w:sz w:val="32"/>
          <w:szCs w:val="32"/>
          <w:lang w:val="es-ES_tradnl"/>
        </w:rPr>
        <w:t xml:space="preserve">la formación para </w:t>
      </w:r>
      <w:r w:rsidR="00EB1E43">
        <w:rPr>
          <w:b/>
          <w:sz w:val="32"/>
          <w:szCs w:val="32"/>
          <w:lang w:val="es-ES_tradnl"/>
        </w:rPr>
        <w:t>conmemora</w:t>
      </w:r>
      <w:r w:rsidR="00580917">
        <w:rPr>
          <w:b/>
          <w:sz w:val="32"/>
          <w:szCs w:val="32"/>
          <w:lang w:val="es-ES_tradnl"/>
        </w:rPr>
        <w:t>r</w:t>
      </w:r>
      <w:r w:rsidR="00EB1E43">
        <w:rPr>
          <w:b/>
          <w:sz w:val="32"/>
          <w:szCs w:val="32"/>
          <w:lang w:val="es-ES_tradnl"/>
        </w:rPr>
        <w:t xml:space="preserve"> el Día de la Mujer</w:t>
      </w:r>
      <w:r w:rsidR="00A54D25">
        <w:rPr>
          <w:b/>
          <w:sz w:val="32"/>
          <w:szCs w:val="32"/>
          <w:lang w:val="es-ES_tradnl"/>
        </w:rPr>
        <w:t xml:space="preserve"> </w:t>
      </w:r>
      <w:bookmarkStart w:id="0" w:name="_GoBack"/>
      <w:bookmarkEnd w:id="0"/>
    </w:p>
    <w:p w14:paraId="24D8EF3A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15E591D" w14:textId="153953A4" w:rsidR="00352938" w:rsidRDefault="007036C5" w:rsidP="20003D3A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20003D3A">
        <w:rPr>
          <w:b/>
          <w:bCs/>
          <w:sz w:val="24"/>
          <w:szCs w:val="24"/>
        </w:rPr>
        <w:t xml:space="preserve">Cuatro </w:t>
      </w:r>
      <w:r w:rsidR="00580917" w:rsidRPr="20003D3A">
        <w:rPr>
          <w:b/>
          <w:bCs/>
          <w:sz w:val="24"/>
          <w:szCs w:val="24"/>
        </w:rPr>
        <w:t>profesionales</w:t>
      </w:r>
      <w:r w:rsidRPr="20003D3A">
        <w:rPr>
          <w:b/>
          <w:bCs/>
          <w:sz w:val="24"/>
          <w:szCs w:val="24"/>
        </w:rPr>
        <w:t xml:space="preserve"> de la </w:t>
      </w:r>
      <w:r w:rsidR="00DC16F9" w:rsidRPr="20003D3A">
        <w:rPr>
          <w:b/>
          <w:bCs/>
          <w:sz w:val="24"/>
          <w:szCs w:val="24"/>
        </w:rPr>
        <w:t>compañía comparten</w:t>
      </w:r>
      <w:r w:rsidR="00580917" w:rsidRPr="20003D3A">
        <w:rPr>
          <w:b/>
          <w:bCs/>
          <w:sz w:val="24"/>
          <w:szCs w:val="24"/>
        </w:rPr>
        <w:t xml:space="preserve"> sus testimonios</w:t>
      </w:r>
      <w:r w:rsidR="001906F7" w:rsidRPr="20003D3A">
        <w:rPr>
          <w:b/>
          <w:bCs/>
          <w:sz w:val="24"/>
          <w:szCs w:val="24"/>
        </w:rPr>
        <w:t xml:space="preserve"> y experiencias</w:t>
      </w:r>
      <w:r w:rsidR="00580917" w:rsidRPr="20003D3A">
        <w:rPr>
          <w:b/>
          <w:bCs/>
          <w:sz w:val="24"/>
          <w:szCs w:val="24"/>
        </w:rPr>
        <w:t xml:space="preserve"> sobre</w:t>
      </w:r>
      <w:r w:rsidR="001906F7" w:rsidRPr="20003D3A">
        <w:rPr>
          <w:b/>
          <w:bCs/>
          <w:sz w:val="24"/>
          <w:szCs w:val="24"/>
        </w:rPr>
        <w:t xml:space="preserve"> </w:t>
      </w:r>
      <w:r w:rsidRPr="20003D3A">
        <w:rPr>
          <w:b/>
          <w:bCs/>
          <w:sz w:val="24"/>
          <w:szCs w:val="24"/>
        </w:rPr>
        <w:t>los techos de cristal y la conciliación</w:t>
      </w:r>
    </w:p>
    <w:p w14:paraId="0B8D8D99" w14:textId="77777777" w:rsidR="008372E7" w:rsidRDefault="008372E7" w:rsidP="008372E7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Allianz se une al proyecto de</w:t>
      </w:r>
      <w:r w:rsidR="006238A7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 xml:space="preserve">la Fundación Adecco para </w:t>
      </w:r>
      <w:r w:rsidRPr="007A00E8">
        <w:rPr>
          <w:b/>
          <w:sz w:val="24"/>
          <w:szCs w:val="24"/>
          <w:lang w:val="es-ES_tradnl"/>
        </w:rPr>
        <w:t>mejorar la empleabilidad de mujeres en situación de vulnerabilidad</w:t>
      </w:r>
    </w:p>
    <w:p w14:paraId="507DD4D0" w14:textId="14CD97B6" w:rsidR="00A805A2" w:rsidRDefault="007036C5" w:rsidP="00A805A2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El 51% de los profesionales de l</w:t>
      </w:r>
      <w:r w:rsidR="00A805A2">
        <w:rPr>
          <w:b/>
          <w:sz w:val="24"/>
          <w:szCs w:val="24"/>
          <w:lang w:val="es-ES_tradnl"/>
        </w:rPr>
        <w:t xml:space="preserve">a compañía </w:t>
      </w:r>
      <w:r>
        <w:rPr>
          <w:b/>
          <w:sz w:val="24"/>
          <w:szCs w:val="24"/>
          <w:lang w:val="es-ES_tradnl"/>
        </w:rPr>
        <w:t>son mujeres</w:t>
      </w:r>
    </w:p>
    <w:p w14:paraId="065A0C2D" w14:textId="0991BF75" w:rsidR="00A9006A" w:rsidRDefault="00A9006A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4791E14E" w14:textId="77777777" w:rsidR="0077643D" w:rsidRDefault="008A06A9" w:rsidP="0036037E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 xml:space="preserve">Madrid, </w:t>
      </w:r>
      <w:r w:rsidR="00EE2B1C">
        <w:rPr>
          <w:b/>
          <w:lang w:val="es-ES_tradnl"/>
        </w:rPr>
        <w:t>7</w:t>
      </w:r>
      <w:r w:rsidR="002F39B7" w:rsidRPr="002F39B7">
        <w:rPr>
          <w:b/>
          <w:lang w:val="es-ES_tradnl"/>
        </w:rPr>
        <w:t xml:space="preserve"> de </w:t>
      </w:r>
      <w:r w:rsidR="00352938">
        <w:rPr>
          <w:b/>
          <w:lang w:val="es-ES_tradnl"/>
        </w:rPr>
        <w:t xml:space="preserve">marzo </w:t>
      </w:r>
      <w:r w:rsidR="002F39B7" w:rsidRPr="002F39B7">
        <w:rPr>
          <w:b/>
          <w:lang w:val="es-ES_tradnl"/>
        </w:rPr>
        <w:t>de 20</w:t>
      </w:r>
      <w:r w:rsidR="00420991">
        <w:rPr>
          <w:b/>
          <w:lang w:val="es-ES_tradnl"/>
        </w:rPr>
        <w:t>2</w:t>
      </w:r>
      <w:r w:rsidR="00D97641">
        <w:rPr>
          <w:b/>
          <w:lang w:val="es-ES_tradnl"/>
        </w:rPr>
        <w:t>2</w:t>
      </w:r>
      <w:r w:rsidR="002F39B7" w:rsidRPr="002F39B7">
        <w:rPr>
          <w:b/>
          <w:lang w:val="es-ES_tradnl"/>
        </w:rPr>
        <w:t>.-</w:t>
      </w:r>
      <w:r w:rsidR="0077643D">
        <w:rPr>
          <w:lang w:val="es-ES_tradnl"/>
        </w:rPr>
        <w:t xml:space="preserve"> </w:t>
      </w:r>
      <w:r w:rsidR="00953FF4">
        <w:rPr>
          <w:lang w:val="es-ES_tradnl"/>
        </w:rPr>
        <w:t>Allianz</w:t>
      </w:r>
      <w:r w:rsidR="0077643D">
        <w:rPr>
          <w:lang w:val="es-ES_tradnl"/>
        </w:rPr>
        <w:t xml:space="preserve"> </w:t>
      </w:r>
      <w:r w:rsidR="00D97641">
        <w:rPr>
          <w:lang w:val="es-ES_tradnl"/>
        </w:rPr>
        <w:t>organiza</w:t>
      </w:r>
      <w:r w:rsidR="00A54D25">
        <w:rPr>
          <w:lang w:val="es-ES_tradnl"/>
        </w:rPr>
        <w:t>, un año más,</w:t>
      </w:r>
      <w:r w:rsidR="0077643D">
        <w:rPr>
          <w:lang w:val="es-ES_tradnl"/>
        </w:rPr>
        <w:t xml:space="preserve"> </w:t>
      </w:r>
      <w:r w:rsidR="00EB56C1">
        <w:rPr>
          <w:lang w:val="es-ES_tradnl"/>
        </w:rPr>
        <w:t xml:space="preserve">diferentes actividades para conmemorar </w:t>
      </w:r>
      <w:r w:rsidR="00953FF4">
        <w:rPr>
          <w:lang w:val="es-ES_tradnl"/>
        </w:rPr>
        <w:t>el Día de la Mujer</w:t>
      </w:r>
      <w:r w:rsidR="00EB56C1">
        <w:rPr>
          <w:lang w:val="es-ES_tradnl"/>
        </w:rPr>
        <w:t>. La formación</w:t>
      </w:r>
      <w:r w:rsidR="007036C5">
        <w:rPr>
          <w:lang w:val="es-ES_tradnl"/>
        </w:rPr>
        <w:t xml:space="preserve">, la </w:t>
      </w:r>
      <w:r w:rsidR="00EB56C1">
        <w:rPr>
          <w:lang w:val="es-ES_tradnl"/>
        </w:rPr>
        <w:t xml:space="preserve">concienciación y las acciones de voluntariado son las vías elegidas en 2022 para </w:t>
      </w:r>
      <w:r w:rsidR="00E70CC1">
        <w:rPr>
          <w:lang w:val="es-ES_tradnl"/>
        </w:rPr>
        <w:t xml:space="preserve">celebrar y </w:t>
      </w:r>
      <w:r w:rsidR="00EB56C1">
        <w:rPr>
          <w:lang w:val="es-ES_tradnl"/>
        </w:rPr>
        <w:t>fomentar junto a sus</w:t>
      </w:r>
      <w:r w:rsidR="00EE2B1C">
        <w:rPr>
          <w:lang w:val="es-ES_tradnl"/>
        </w:rPr>
        <w:t xml:space="preserve"> empleados</w:t>
      </w:r>
      <w:r w:rsidR="00EB56C1">
        <w:rPr>
          <w:lang w:val="es-ES_tradnl"/>
        </w:rPr>
        <w:t xml:space="preserve"> </w:t>
      </w:r>
      <w:r w:rsidR="003F52FB">
        <w:rPr>
          <w:lang w:val="es-ES_tradnl"/>
        </w:rPr>
        <w:t>la importancia de visibilizar el rol de la mujer en la sociedad</w:t>
      </w:r>
      <w:r w:rsidR="00102AFA">
        <w:rPr>
          <w:lang w:val="es-ES_tradnl"/>
        </w:rPr>
        <w:t xml:space="preserve"> y </w:t>
      </w:r>
      <w:r w:rsidR="00EB56C1">
        <w:rPr>
          <w:lang w:val="es-ES_tradnl"/>
        </w:rPr>
        <w:t>alcanzar</w:t>
      </w:r>
      <w:r w:rsidR="00102AFA">
        <w:rPr>
          <w:lang w:val="es-ES_tradnl"/>
        </w:rPr>
        <w:t xml:space="preserve"> la igualdad de oportunidades</w:t>
      </w:r>
      <w:r w:rsidR="003F52FB">
        <w:rPr>
          <w:lang w:val="es-ES_tradnl"/>
        </w:rPr>
        <w:t>.</w:t>
      </w:r>
    </w:p>
    <w:p w14:paraId="427D47B3" w14:textId="77777777" w:rsidR="003F52FB" w:rsidRDefault="003F52FB" w:rsidP="0036037E">
      <w:pPr>
        <w:spacing w:line="276" w:lineRule="auto"/>
        <w:ind w:right="425"/>
        <w:jc w:val="both"/>
        <w:rPr>
          <w:lang w:val="es-ES_tradnl"/>
        </w:rPr>
      </w:pPr>
    </w:p>
    <w:p w14:paraId="5B347A1D" w14:textId="3FBD5BE3" w:rsidR="00A54D25" w:rsidRDefault="00402DF4" w:rsidP="20003D3A">
      <w:pPr>
        <w:spacing w:line="276" w:lineRule="auto"/>
        <w:ind w:right="425"/>
        <w:jc w:val="both"/>
      </w:pPr>
      <w:r w:rsidRPr="20003D3A">
        <w:t>Un año más</w:t>
      </w:r>
      <w:r w:rsidR="00EB56C1" w:rsidRPr="20003D3A">
        <w:t>, la compañía apuesta por la f</w:t>
      </w:r>
      <w:r w:rsidR="00A54D25" w:rsidRPr="20003D3A">
        <w:t>ormación</w:t>
      </w:r>
      <w:r w:rsidR="00EB56C1" w:rsidRPr="20003D3A">
        <w:t xml:space="preserve"> y</w:t>
      </w:r>
      <w:r w:rsidR="0018114C" w:rsidRPr="20003D3A">
        <w:t xml:space="preserve"> </w:t>
      </w:r>
      <w:r w:rsidR="00A54D25" w:rsidRPr="20003D3A">
        <w:t>reflexión</w:t>
      </w:r>
      <w:r w:rsidR="00EB56C1" w:rsidRPr="20003D3A">
        <w:t xml:space="preserve"> para celebrar </w:t>
      </w:r>
      <w:r w:rsidR="00A54D25" w:rsidRPr="20003D3A">
        <w:t xml:space="preserve">el Día de la Mujer. </w:t>
      </w:r>
      <w:r w:rsidR="00EE2B1C" w:rsidRPr="20003D3A">
        <w:t xml:space="preserve">Así, </w:t>
      </w:r>
      <w:r w:rsidRPr="20003D3A">
        <w:t>Allianz invita a todos sus empleados a recapacitar sobre “El rol de la mujer en la empresa”</w:t>
      </w:r>
      <w:r w:rsidR="00A54D25" w:rsidRPr="20003D3A">
        <w:t xml:space="preserve">, </w:t>
      </w:r>
      <w:r w:rsidR="0018114C" w:rsidRPr="20003D3A">
        <w:t xml:space="preserve">de la mano </w:t>
      </w:r>
      <w:r w:rsidRPr="20003D3A">
        <w:t>de Paula Sánchez, psicóloga especialista en igualdad y perspectiva de género</w:t>
      </w:r>
      <w:r w:rsidR="0064039C" w:rsidRPr="20003D3A">
        <w:t>,</w:t>
      </w:r>
      <w:r w:rsidRPr="20003D3A">
        <w:t xml:space="preserve"> y con el testimonio personal y p</w:t>
      </w:r>
      <w:r w:rsidR="006D5713" w:rsidRPr="20003D3A">
        <w:t>ro</w:t>
      </w:r>
      <w:r w:rsidRPr="20003D3A">
        <w:t>fesional de cuatro</w:t>
      </w:r>
      <w:r w:rsidR="00A54D25" w:rsidRPr="20003D3A">
        <w:t xml:space="preserve"> mujeres del equipo sobre los hitos alcanzados en términos de igualdad,</w:t>
      </w:r>
      <w:r w:rsidRPr="20003D3A">
        <w:t xml:space="preserve"> los techos cristal, la conciliación y</w:t>
      </w:r>
      <w:r w:rsidR="00A54D25" w:rsidRPr="20003D3A">
        <w:t xml:space="preserve"> los</w:t>
      </w:r>
      <w:r w:rsidR="0018114C" w:rsidRPr="20003D3A">
        <w:t xml:space="preserve"> retos</w:t>
      </w:r>
      <w:r w:rsidR="0064039C" w:rsidRPr="20003D3A">
        <w:t xml:space="preserve"> a</w:t>
      </w:r>
      <w:r w:rsidR="0018114C" w:rsidRPr="20003D3A">
        <w:t xml:space="preserve"> afrontar. </w:t>
      </w:r>
      <w:r w:rsidR="006D5713" w:rsidRPr="20003D3A">
        <w:t>Carmen González, directora comercial –un rol tradicionalmente masculino-; Luna Lee, sales advisor</w:t>
      </w:r>
      <w:r w:rsidR="006238A7" w:rsidRPr="20003D3A">
        <w:t xml:space="preserve"> y </w:t>
      </w:r>
      <w:r w:rsidR="006238A7" w:rsidRPr="00606394">
        <w:t xml:space="preserve">la mujer más joven en la red comercial de la compañía; Victoria Luja, </w:t>
      </w:r>
      <w:r w:rsidR="006546A0">
        <w:t>responsable producto transportes</w:t>
      </w:r>
      <w:r w:rsidR="006238A7" w:rsidRPr="00606394">
        <w:t xml:space="preserve"> y Wendy Calderon, </w:t>
      </w:r>
      <w:r w:rsidR="006238A7" w:rsidRPr="20003D3A">
        <w:t>Batch Operations</w:t>
      </w:r>
      <w:r w:rsidR="006238A7" w:rsidRPr="20003D3A">
        <w:rPr>
          <w:b/>
          <w:bCs/>
        </w:rPr>
        <w:t xml:space="preserve"> </w:t>
      </w:r>
      <w:r w:rsidR="0018114C" w:rsidRPr="20003D3A">
        <w:t xml:space="preserve">aportan sus respectivas visiones sobre la igualdad </w:t>
      </w:r>
      <w:r w:rsidR="008372E7" w:rsidRPr="20003D3A">
        <w:t xml:space="preserve">y liderazgo </w:t>
      </w:r>
      <w:r w:rsidR="0018114C" w:rsidRPr="20003D3A">
        <w:t>dentro y fuera del universo Allianz.</w:t>
      </w:r>
      <w:r w:rsidR="00A54D25" w:rsidRPr="20003D3A">
        <w:t xml:space="preserve">  </w:t>
      </w:r>
    </w:p>
    <w:p w14:paraId="383FECFE" w14:textId="4B40BB3C" w:rsidR="00F35F34" w:rsidRPr="00F35F34" w:rsidRDefault="00F35F34" w:rsidP="00F35F34">
      <w:pPr>
        <w:spacing w:line="276" w:lineRule="auto"/>
        <w:ind w:right="425"/>
        <w:jc w:val="both"/>
        <w:rPr>
          <w:i/>
          <w:iCs/>
          <w:lang w:val="es-ES_tradnl"/>
        </w:rPr>
      </w:pPr>
    </w:p>
    <w:p w14:paraId="5F67F8E6" w14:textId="0F052488" w:rsidR="008372E7" w:rsidRPr="005F018E" w:rsidRDefault="00F35F34" w:rsidP="0036037E">
      <w:pPr>
        <w:spacing w:line="276" w:lineRule="auto"/>
        <w:ind w:right="425"/>
        <w:jc w:val="both"/>
        <w:rPr>
          <w:i/>
        </w:rPr>
      </w:pPr>
      <w:r w:rsidRPr="00F35F34">
        <w:rPr>
          <w:i/>
          <w:iCs/>
          <w:lang w:val="es-ES_tradnl"/>
        </w:rPr>
        <w:t>“En Allianz estamos orgullosos de los hitos alcanzados, pero vamos a seguir trabajando intensamente, con nuestro equipo y representantes de los trabajadores, no sólo para mantenernos como referente en el ámbito de la igualdad sino para alcanzar nuestro verdadero objetivo común: que para las generaciones futuras y los jovenes no sea necesario tener la igualdad c</w:t>
      </w:r>
      <w:r>
        <w:rPr>
          <w:i/>
          <w:iCs/>
          <w:lang w:val="es-ES_tradnl"/>
        </w:rPr>
        <w:t>omo objeto de lucha y ambición</w:t>
      </w:r>
      <w:r w:rsidR="00D26B2E">
        <w:rPr>
          <w:i/>
          <w:lang w:val="es-ES_tradnl"/>
        </w:rPr>
        <w:t>”</w:t>
      </w:r>
      <w:r w:rsidR="00E54B37">
        <w:rPr>
          <w:i/>
          <w:lang w:val="es-ES_tradnl"/>
        </w:rPr>
        <w:t xml:space="preserve">, </w:t>
      </w:r>
      <w:r w:rsidR="00D26B2E">
        <w:rPr>
          <w:lang w:val="es-ES_tradnl"/>
        </w:rPr>
        <w:t xml:space="preserve">señala </w:t>
      </w:r>
      <w:r w:rsidR="00BF6079">
        <w:rPr>
          <w:lang w:val="es-ES_tradnl"/>
        </w:rPr>
        <w:t>Gisela Subirá, Subdirectora General de Recursos Humanos, Asesoría Jurídica y Compliance</w:t>
      </w:r>
      <w:r w:rsidR="008372E7">
        <w:rPr>
          <w:lang w:val="es-ES_tradnl"/>
        </w:rPr>
        <w:t xml:space="preserve">. </w:t>
      </w:r>
    </w:p>
    <w:p w14:paraId="32C46905" w14:textId="77777777" w:rsidR="00E54B37" w:rsidRDefault="00E54B37" w:rsidP="0036037E">
      <w:pPr>
        <w:spacing w:line="276" w:lineRule="auto"/>
        <w:ind w:right="425"/>
        <w:jc w:val="both"/>
        <w:rPr>
          <w:lang w:val="es-ES_tradnl"/>
        </w:rPr>
      </w:pPr>
    </w:p>
    <w:p w14:paraId="33FDBA03" w14:textId="77777777" w:rsidR="006238A7" w:rsidRPr="006238A7" w:rsidRDefault="000E49C6" w:rsidP="00D26B2E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lastRenderedPageBreak/>
        <w:t xml:space="preserve">Además de fomentar el conocimiento y </w:t>
      </w:r>
      <w:r w:rsidR="009962FE">
        <w:rPr>
          <w:lang w:val="es-ES_tradnl"/>
        </w:rPr>
        <w:t xml:space="preserve">la reflexión, </w:t>
      </w:r>
      <w:r>
        <w:rPr>
          <w:lang w:val="es-ES_tradnl"/>
        </w:rPr>
        <w:t>Allianz</w:t>
      </w:r>
      <w:r w:rsidR="009962FE">
        <w:rPr>
          <w:lang w:val="es-ES_tradnl"/>
        </w:rPr>
        <w:t xml:space="preserve"> invita </w:t>
      </w:r>
      <w:r w:rsidR="00EC2675">
        <w:rPr>
          <w:lang w:val="es-ES_tradnl"/>
        </w:rPr>
        <w:t xml:space="preserve">a su equipo </w:t>
      </w:r>
      <w:r w:rsidR="009962FE">
        <w:rPr>
          <w:lang w:val="es-ES_tradnl"/>
        </w:rPr>
        <w:t>a la acción y</w:t>
      </w:r>
      <w:r>
        <w:rPr>
          <w:lang w:val="es-ES_tradnl"/>
        </w:rPr>
        <w:t xml:space="preserve"> </w:t>
      </w:r>
      <w:r w:rsidR="00580917">
        <w:rPr>
          <w:lang w:val="es-ES_tradnl"/>
        </w:rPr>
        <w:t>el</w:t>
      </w:r>
      <w:r w:rsidR="00EC2675">
        <w:rPr>
          <w:lang w:val="es-ES_tradnl"/>
        </w:rPr>
        <w:t>ige</w:t>
      </w:r>
      <w:r w:rsidR="00580917">
        <w:rPr>
          <w:lang w:val="es-ES_tradnl"/>
        </w:rPr>
        <w:t xml:space="preserve"> el Día de la Mujer para </w:t>
      </w:r>
      <w:r w:rsidR="006238A7">
        <w:rPr>
          <w:lang w:val="es-ES_tradnl"/>
        </w:rPr>
        <w:t>lanzar un v</w:t>
      </w:r>
      <w:r w:rsidR="006238A7" w:rsidRPr="006238A7">
        <w:rPr>
          <w:lang w:val="es-ES_tradnl"/>
        </w:rPr>
        <w:t xml:space="preserve">oluntariado corporativo especial </w:t>
      </w:r>
      <w:r w:rsidR="00A907BB">
        <w:rPr>
          <w:lang w:val="es-ES_tradnl"/>
        </w:rPr>
        <w:t>con la Fundación Adecco</w:t>
      </w:r>
      <w:r w:rsidR="0064039C">
        <w:rPr>
          <w:lang w:val="es-ES_tradnl"/>
        </w:rPr>
        <w:t>,</w:t>
      </w:r>
      <w:r w:rsidR="00D26B2E">
        <w:rPr>
          <w:lang w:val="es-ES_tradnl"/>
        </w:rPr>
        <w:t xml:space="preserve"> cuyo objetivo es </w:t>
      </w:r>
      <w:r w:rsidR="00D26B2E" w:rsidRPr="00580917">
        <w:rPr>
          <w:lang w:val="es-ES_tradnl"/>
        </w:rPr>
        <w:t>mejorar la empleabilidad de mujeres en situación de vulnerabilidad</w:t>
      </w:r>
      <w:r w:rsidR="00D26B2E">
        <w:rPr>
          <w:lang w:val="es-ES_tradnl"/>
        </w:rPr>
        <w:t xml:space="preserve"> a través de testimonios inspiracionales que les ayuden a abrir nuevos horizontes profesionales. </w:t>
      </w:r>
    </w:p>
    <w:p w14:paraId="27D5CCB9" w14:textId="77777777" w:rsidR="009962FE" w:rsidRDefault="009962FE" w:rsidP="001906F7">
      <w:pPr>
        <w:spacing w:line="276" w:lineRule="auto"/>
        <w:ind w:right="425"/>
        <w:jc w:val="both"/>
        <w:rPr>
          <w:lang w:val="es-ES_tradnl"/>
        </w:rPr>
      </w:pPr>
    </w:p>
    <w:p w14:paraId="501BA18F" w14:textId="77777777" w:rsidR="009962FE" w:rsidRPr="009962FE" w:rsidRDefault="008372E7" w:rsidP="009962FE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Más mujeres que hombres</w:t>
      </w:r>
      <w:r w:rsidR="00D26B2E">
        <w:rPr>
          <w:b/>
          <w:lang w:val="es-ES_tradnl"/>
        </w:rPr>
        <w:t xml:space="preserve"> en Allianz</w:t>
      </w:r>
    </w:p>
    <w:p w14:paraId="4F11C84F" w14:textId="77777777" w:rsidR="009962FE" w:rsidRDefault="009962FE" w:rsidP="009962FE">
      <w:pPr>
        <w:spacing w:line="276" w:lineRule="auto"/>
        <w:ind w:right="425"/>
        <w:jc w:val="both"/>
        <w:rPr>
          <w:lang w:val="es-ES_tradnl"/>
        </w:rPr>
      </w:pPr>
    </w:p>
    <w:p w14:paraId="783E64F9" w14:textId="2068B2B9" w:rsidR="009962FE" w:rsidRPr="0094122B" w:rsidRDefault="008372E7" w:rsidP="009962FE">
      <w:pPr>
        <w:spacing w:line="276" w:lineRule="auto"/>
        <w:ind w:right="490"/>
        <w:jc w:val="both"/>
        <w:rPr>
          <w:color w:val="000000"/>
          <w:lang w:val="es-ES_tradnl"/>
        </w:rPr>
      </w:pPr>
      <w:r>
        <w:rPr>
          <w:lang w:val="es-ES_tradnl"/>
        </w:rPr>
        <w:t>Allianz Seguros</w:t>
      </w:r>
      <w:r w:rsidR="009962FE" w:rsidRPr="00130A34">
        <w:rPr>
          <w:color w:val="000000"/>
          <w:lang w:val="es-ES_tradnl"/>
        </w:rPr>
        <w:t xml:space="preserve"> ha sido pionera en el sector asegurador </w:t>
      </w:r>
      <w:r w:rsidR="009962FE" w:rsidRPr="006858EA">
        <w:rPr>
          <w:color w:val="000000"/>
          <w:lang w:val="es-ES_tradnl"/>
        </w:rPr>
        <w:t xml:space="preserve">en todo lo que se refiere a políticas de igualdad, a través de su Plan de Igualdad y de muchas otras iniciativas reflejadas en sus procesos </w:t>
      </w:r>
      <w:r w:rsidR="009962FE" w:rsidRPr="00130A34">
        <w:rPr>
          <w:color w:val="000000"/>
          <w:lang w:val="es-ES_tradnl"/>
        </w:rPr>
        <w:t>organizativos y de gestión de la carrera profesional. Prueba de la apuesta de Allianz por la promoción del talento femenino es que</w:t>
      </w:r>
      <w:r w:rsidR="007036C5">
        <w:rPr>
          <w:color w:val="000000"/>
          <w:lang w:val="es-ES_tradnl"/>
        </w:rPr>
        <w:t>,</w:t>
      </w:r>
      <w:r w:rsidR="009962FE" w:rsidRPr="00130A34">
        <w:rPr>
          <w:color w:val="000000"/>
          <w:lang w:val="es-ES_tradnl"/>
        </w:rPr>
        <w:t xml:space="preserve"> en </w:t>
      </w:r>
      <w:r w:rsidR="00D26B2E">
        <w:rPr>
          <w:color w:val="000000"/>
          <w:lang w:val="es-ES_tradnl"/>
        </w:rPr>
        <w:t>2021</w:t>
      </w:r>
      <w:r>
        <w:rPr>
          <w:color w:val="000000"/>
          <w:lang w:val="es-ES_tradnl"/>
        </w:rPr>
        <w:t>,</w:t>
      </w:r>
      <w:r w:rsidR="00D26B2E">
        <w:rPr>
          <w:color w:val="000000"/>
          <w:lang w:val="es-ES_tradnl"/>
        </w:rPr>
        <w:t xml:space="preserve"> su equipo estaba ya formado por más mujeres</w:t>
      </w:r>
      <w:r w:rsidR="007036C5">
        <w:rPr>
          <w:color w:val="000000"/>
          <w:lang w:val="es-ES_tradnl"/>
        </w:rPr>
        <w:t xml:space="preserve"> (51%)</w:t>
      </w:r>
      <w:r w:rsidR="00D26B2E">
        <w:rPr>
          <w:color w:val="000000"/>
          <w:lang w:val="es-ES_tradnl"/>
        </w:rPr>
        <w:t xml:space="preserve"> que hombres.</w:t>
      </w:r>
      <w:r w:rsidR="009962FE" w:rsidRPr="009962FE">
        <w:rPr>
          <w:lang w:val="es-ES_tradnl"/>
        </w:rPr>
        <w:t xml:space="preserve"> </w:t>
      </w:r>
      <w:r w:rsidRPr="00130A34">
        <w:rPr>
          <w:color w:val="000000"/>
          <w:lang w:val="es-ES_tradnl"/>
        </w:rPr>
        <w:t xml:space="preserve">Además, </w:t>
      </w:r>
      <w:r w:rsidRPr="00606394">
        <w:rPr>
          <w:color w:val="000000"/>
          <w:lang w:val="es-ES_tradnl"/>
        </w:rPr>
        <w:t>la presencia femenina en el Comité de Dirección de Allianz Seguros (</w:t>
      </w:r>
      <w:r w:rsidR="00D26B2E" w:rsidRPr="00187755">
        <w:rPr>
          <w:color w:val="000000"/>
          <w:lang w:val="es-ES_tradnl"/>
        </w:rPr>
        <w:t>30</w:t>
      </w:r>
      <w:r w:rsidRPr="00187755">
        <w:rPr>
          <w:color w:val="000000"/>
          <w:lang w:val="es-ES_tradnl"/>
        </w:rPr>
        <w:t>%)</w:t>
      </w:r>
      <w:r w:rsidRPr="007036C5">
        <w:rPr>
          <w:b/>
          <w:color w:val="000000"/>
          <w:lang w:val="es-ES_tradnl"/>
        </w:rPr>
        <w:t xml:space="preserve"> </w:t>
      </w:r>
      <w:r w:rsidRPr="00130A34">
        <w:rPr>
          <w:color w:val="000000"/>
          <w:lang w:val="es-ES_tradnl"/>
        </w:rPr>
        <w:t>es superior a la media de las empresas del IBEX 35</w:t>
      </w:r>
      <w:r w:rsidR="0018513E">
        <w:rPr>
          <w:color w:val="000000"/>
          <w:lang w:val="es-ES_tradnl"/>
        </w:rPr>
        <w:t xml:space="preserve"> que se sitúa en el 25,4%</w:t>
      </w:r>
      <w:r w:rsidR="0018513E" w:rsidRPr="0018513E">
        <w:rPr>
          <w:color w:val="000000"/>
          <w:lang w:val="es-ES_tradnl"/>
        </w:rPr>
        <w:t xml:space="preserve"> </w:t>
      </w:r>
      <w:r w:rsidR="0018513E">
        <w:rPr>
          <w:color w:val="000000"/>
          <w:lang w:val="es-ES_tradnl"/>
        </w:rPr>
        <w:t>(</w:t>
      </w:r>
      <w:r w:rsidR="0018513E" w:rsidRPr="0018513E">
        <w:rPr>
          <w:color w:val="000000"/>
          <w:lang w:val="es-ES_tradnl"/>
        </w:rPr>
        <w:t>según el Instituto Europeo para la Igualdad de Género</w:t>
      </w:r>
      <w:r w:rsidR="0018513E">
        <w:rPr>
          <w:color w:val="000000"/>
          <w:lang w:val="es-ES_tradnl"/>
        </w:rPr>
        <w:t>)</w:t>
      </w:r>
      <w:r>
        <w:rPr>
          <w:color w:val="000000"/>
        </w:rPr>
        <w:t>.</w:t>
      </w:r>
      <w:r>
        <w:rPr>
          <w:color w:val="000000"/>
          <w:lang w:val="es-ES_tradnl"/>
        </w:rPr>
        <w:t xml:space="preserve"> </w:t>
      </w:r>
      <w:r w:rsidR="009962FE" w:rsidRPr="009962FE">
        <w:rPr>
          <w:lang w:val="es-ES_tradnl"/>
        </w:rPr>
        <w:t xml:space="preserve">La presencia de la mujer </w:t>
      </w:r>
      <w:r w:rsidR="009962FE">
        <w:rPr>
          <w:lang w:val="es-ES_tradnl"/>
        </w:rPr>
        <w:t xml:space="preserve">sigue tomando relevancia y </w:t>
      </w:r>
      <w:r w:rsidR="00D26B2E" w:rsidRPr="00D26B2E">
        <w:rPr>
          <w:color w:val="000000"/>
          <w:lang w:val="es-ES_tradnl"/>
        </w:rPr>
        <w:t>en cargos de responsabilidad el porcentaje</w:t>
      </w:r>
      <w:r w:rsidR="00D26B2E">
        <w:rPr>
          <w:color w:val="000000"/>
          <w:lang w:val="es-ES_tradnl"/>
        </w:rPr>
        <w:t xml:space="preserve"> de mujeres</w:t>
      </w:r>
      <w:r w:rsidR="00D26B2E" w:rsidRPr="00D26B2E">
        <w:rPr>
          <w:color w:val="000000"/>
          <w:lang w:val="es-ES_tradnl"/>
        </w:rPr>
        <w:t xml:space="preserve"> se eleva </w:t>
      </w:r>
      <w:r w:rsidR="007036C5">
        <w:rPr>
          <w:color w:val="000000"/>
          <w:lang w:val="es-ES_tradnl"/>
        </w:rPr>
        <w:t xml:space="preserve">ya </w:t>
      </w:r>
      <w:r w:rsidR="00D26B2E" w:rsidRPr="00D26B2E">
        <w:rPr>
          <w:color w:val="000000"/>
          <w:lang w:val="es-ES_tradnl"/>
        </w:rPr>
        <w:t>al 3</w:t>
      </w:r>
      <w:r w:rsidR="0018513E">
        <w:rPr>
          <w:color w:val="000000"/>
          <w:lang w:val="es-ES_tradnl"/>
        </w:rPr>
        <w:t>6</w:t>
      </w:r>
      <w:r w:rsidR="00D26B2E" w:rsidRPr="00D26B2E">
        <w:rPr>
          <w:color w:val="000000"/>
          <w:lang w:val="es-ES_tradnl"/>
        </w:rPr>
        <w:t>%</w:t>
      </w:r>
      <w:r w:rsidR="009962FE" w:rsidRPr="009962FE">
        <w:rPr>
          <w:lang w:val="es-ES_tradnl"/>
        </w:rPr>
        <w:t xml:space="preserve">. </w:t>
      </w:r>
    </w:p>
    <w:p w14:paraId="0CB4A257" w14:textId="77777777" w:rsidR="00E157B1" w:rsidRDefault="00E157B1" w:rsidP="00E157B1">
      <w:pPr>
        <w:spacing w:line="276" w:lineRule="auto"/>
        <w:ind w:right="425"/>
        <w:jc w:val="both"/>
        <w:rPr>
          <w:lang w:val="es-ES_tradnl"/>
        </w:rPr>
      </w:pPr>
    </w:p>
    <w:p w14:paraId="08C49D14" w14:textId="77777777" w:rsidR="007A68C2" w:rsidRPr="00530693" w:rsidRDefault="007A68C2" w:rsidP="007A68C2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Compromiso con la Diversidad y la Igualdad</w:t>
      </w:r>
    </w:p>
    <w:p w14:paraId="79CAC7F4" w14:textId="77777777" w:rsidR="007A68C2" w:rsidRDefault="007A68C2" w:rsidP="00AA7B4D">
      <w:pPr>
        <w:spacing w:line="276" w:lineRule="auto"/>
        <w:ind w:right="425"/>
        <w:jc w:val="both"/>
        <w:rPr>
          <w:lang w:val="es-ES_tradnl"/>
        </w:rPr>
      </w:pPr>
    </w:p>
    <w:p w14:paraId="7365C49D" w14:textId="704ECD05" w:rsidR="00A805A2" w:rsidRDefault="00BF6079" w:rsidP="20003D3A">
      <w:pPr>
        <w:spacing w:line="276" w:lineRule="auto"/>
        <w:ind w:right="425"/>
        <w:jc w:val="both"/>
      </w:pPr>
      <w:r w:rsidRPr="00606394">
        <w:rPr>
          <w:lang w:val="es-ES_tradnl"/>
        </w:rPr>
        <w:t>Allianz ha sido pionera en el sector asegurador en todo lo que se refiere a políticas de iguald</w:t>
      </w:r>
      <w:r w:rsidRPr="00187755">
        <w:rPr>
          <w:lang w:val="es-ES_tradnl"/>
        </w:rPr>
        <w:t>ad, a través de su Plan de Igualdad y de muchas otras iniciativas reflejadas en sus procesos organizativos y de gestión de la carrera profesional.</w:t>
      </w:r>
      <w:r w:rsidRPr="00863647">
        <w:rPr>
          <w:sz w:val="24"/>
          <w:szCs w:val="24"/>
          <w:lang w:val="es-ES_tradnl"/>
        </w:rPr>
        <w:t xml:space="preserve"> </w:t>
      </w:r>
      <w:r w:rsidR="00252308" w:rsidRPr="20003D3A">
        <w:t>Con su</w:t>
      </w:r>
      <w:r w:rsidR="00102AFA" w:rsidRPr="20003D3A">
        <w:t xml:space="preserve"> Plan de Igualdad</w:t>
      </w:r>
      <w:r w:rsidR="00252308" w:rsidRPr="20003D3A">
        <w:t xml:space="preserve">, </w:t>
      </w:r>
      <w:r w:rsidR="00D7280D" w:rsidRPr="20003D3A">
        <w:t>A</w:t>
      </w:r>
      <w:r w:rsidR="00252308" w:rsidRPr="20003D3A">
        <w:t xml:space="preserve">llianz </w:t>
      </w:r>
      <w:r w:rsidR="00102AFA" w:rsidRPr="20003D3A">
        <w:t xml:space="preserve">asume </w:t>
      </w:r>
      <w:r w:rsidR="00D7280D" w:rsidRPr="20003D3A">
        <w:t xml:space="preserve">el reto de mantener y desarrollar un entorno de trabajo en el que se respete y valore la diversidad y se promueva la </w:t>
      </w:r>
      <w:r w:rsidR="00DD75DE" w:rsidRPr="20003D3A">
        <w:t>i</w:t>
      </w:r>
      <w:r w:rsidR="00D7280D" w:rsidRPr="20003D3A">
        <w:t xml:space="preserve">gualdad de oportunidades, a todos los niveles y en todos los ámbitos de la compañía. </w:t>
      </w:r>
      <w:r w:rsidR="00A4609C" w:rsidRPr="20003D3A">
        <w:t>El Plan de Igualdad y las medidas de conciliación incorporados al Convenio de la compañía contribu</w:t>
      </w:r>
      <w:r w:rsidR="00502CBC" w:rsidRPr="20003D3A">
        <w:t>yeron a que Allianz Seguros est</w:t>
      </w:r>
      <w:r w:rsidR="007A68C2" w:rsidRPr="20003D3A">
        <w:t>é</w:t>
      </w:r>
      <w:r w:rsidR="00502CBC" w:rsidRPr="20003D3A">
        <w:t xml:space="preserve"> certificada como</w:t>
      </w:r>
      <w:hyperlink r:id="rId11">
        <w:r w:rsidR="00A4609C" w:rsidRPr="20003D3A">
          <w:rPr>
            <w:rStyle w:val="Hipervnculo"/>
          </w:rPr>
          <w:t xml:space="preserve"> Top Employer</w:t>
        </w:r>
      </w:hyperlink>
      <w:r w:rsidR="00102AFA" w:rsidRPr="20003D3A">
        <w:t xml:space="preserve">, por </w:t>
      </w:r>
      <w:r w:rsidR="00D26B2E" w:rsidRPr="20003D3A">
        <w:t>quinto</w:t>
      </w:r>
      <w:r w:rsidR="00102AFA" w:rsidRPr="20003D3A">
        <w:t xml:space="preserve"> año consecutivo.</w:t>
      </w:r>
    </w:p>
    <w:p w14:paraId="2234A74F" w14:textId="77777777" w:rsidR="009962FE" w:rsidRDefault="009962FE" w:rsidP="0036037E">
      <w:pPr>
        <w:spacing w:line="276" w:lineRule="auto"/>
        <w:ind w:right="425"/>
        <w:jc w:val="both"/>
        <w:rPr>
          <w:lang w:val="es-ES_tradnl"/>
        </w:rPr>
      </w:pPr>
    </w:p>
    <w:p w14:paraId="5903474E" w14:textId="1BFE65BD" w:rsidR="00A805A2" w:rsidRDefault="00A805A2" w:rsidP="0036037E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Además, Allianz cuenta con la figura del Sponsor de la Igualdad y la Diversidad, un rol configurado en la Comisión de Igualdad en la que intervienen representantes de los trabajadores y de la compañía y cuya misión es velar por que las actuaciones, planes y estrategias de la compañía tengan en cuenta los principios de diversidad e igualdad de oportunidades que marca el II Plan de Igualdad de Allianz.</w:t>
      </w:r>
      <w:r w:rsidR="00BF6079">
        <w:rPr>
          <w:lang w:val="es-ES_tradnl"/>
        </w:rPr>
        <w:t xml:space="preserve"> También cuenta con  NEO (Network for Equal Opportunities), una red interna con la que la plantilla trabaja y lanza iniciativas para la igualdad de oportunidades.</w:t>
      </w:r>
    </w:p>
    <w:p w14:paraId="6DD371B8" w14:textId="77777777" w:rsidR="00D7280D" w:rsidRPr="00D7280D" w:rsidRDefault="00D7280D" w:rsidP="0036037E">
      <w:pPr>
        <w:spacing w:line="276" w:lineRule="auto"/>
        <w:ind w:right="425"/>
        <w:jc w:val="both"/>
        <w:rPr>
          <w:lang w:val="es-ES_tradnl"/>
        </w:rPr>
      </w:pPr>
    </w:p>
    <w:p w14:paraId="63BE9FBF" w14:textId="1A1C3580" w:rsidR="007243EC" w:rsidRPr="007243EC" w:rsidRDefault="00BF6079" w:rsidP="0036037E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Además, la compañía</w:t>
      </w:r>
      <w:r w:rsidR="00C141D6">
        <w:rPr>
          <w:lang w:val="es-ES_tradnl"/>
        </w:rPr>
        <w:t xml:space="preserve"> ha obtenido varios reconocimientos externos en materia de igualdad en los últimos años. </w:t>
      </w:r>
      <w:r w:rsidR="003E3734">
        <w:rPr>
          <w:lang w:val="es-ES_tradnl"/>
        </w:rPr>
        <w:t xml:space="preserve">Cuenta con </w:t>
      </w:r>
      <w:r w:rsidR="00C141D6">
        <w:rPr>
          <w:lang w:val="es-ES_tradnl"/>
        </w:rPr>
        <w:t xml:space="preserve">el distintivo </w:t>
      </w:r>
      <w:r w:rsidR="00C141D6" w:rsidRPr="004E1CB0">
        <w:rPr>
          <w:i/>
          <w:lang w:val="es-ES_tradnl"/>
        </w:rPr>
        <w:t>Igualdad en la Empresa</w:t>
      </w:r>
      <w:r w:rsidR="00C141D6">
        <w:rPr>
          <w:i/>
          <w:lang w:val="es-ES_tradnl"/>
        </w:rPr>
        <w:t xml:space="preserve">, </w:t>
      </w:r>
      <w:r w:rsidR="00C141D6">
        <w:rPr>
          <w:lang w:val="es-ES_tradnl"/>
        </w:rPr>
        <w:t xml:space="preserve">otorgado </w:t>
      </w:r>
      <w:r w:rsidR="003E3734">
        <w:rPr>
          <w:lang w:val="es-ES_tradnl"/>
        </w:rPr>
        <w:t>por el Ministerio de</w:t>
      </w:r>
      <w:r w:rsidR="00DD75DE">
        <w:rPr>
          <w:lang w:val="es-ES_tradnl"/>
        </w:rPr>
        <w:t xml:space="preserve"> Igualdad</w:t>
      </w:r>
      <w:r w:rsidR="003E3734">
        <w:rPr>
          <w:lang w:val="es-ES_tradnl"/>
        </w:rPr>
        <w:t xml:space="preserve"> </w:t>
      </w:r>
      <w:r w:rsidR="00C141D6" w:rsidRPr="004E1CB0">
        <w:rPr>
          <w:lang w:val="es-ES_tradnl"/>
        </w:rPr>
        <w:t xml:space="preserve">a las empresas que destacan por sus políticas de igualdad. </w:t>
      </w:r>
      <w:r w:rsidR="007243EC">
        <w:rPr>
          <w:lang w:val="es-ES_tradnl"/>
        </w:rPr>
        <w:t xml:space="preserve">Además, a nivel global, la compañía cuenta con un </w:t>
      </w:r>
      <w:r w:rsidR="00CA057A">
        <w:rPr>
          <w:lang w:val="es-ES_tradnl"/>
        </w:rPr>
        <w:t>Diversity Council</w:t>
      </w:r>
      <w:r w:rsidR="007243EC">
        <w:rPr>
          <w:lang w:val="es-ES_tradnl"/>
        </w:rPr>
        <w:t xml:space="preserve"> cuya misión es asegurarse de que la compañía está aprovechando al máximo todas las capacidades de talento dentro del Grupo</w:t>
      </w:r>
      <w:r w:rsidR="00DD75DE">
        <w:rPr>
          <w:lang w:val="es-ES_tradnl"/>
        </w:rPr>
        <w:t xml:space="preserve"> Allianz</w:t>
      </w:r>
      <w:r w:rsidR="007243EC">
        <w:rPr>
          <w:lang w:val="es-ES_tradnl"/>
        </w:rPr>
        <w:t xml:space="preserve">, </w:t>
      </w:r>
      <w:r w:rsidR="007243EC" w:rsidRPr="00A37589">
        <w:rPr>
          <w:lang w:val="es-ES_tradnl"/>
        </w:rPr>
        <w:t xml:space="preserve">aprovechando el impacto que tienen los diversos equipos en un mejor rendimiento y maximizando el potencial de personas </w:t>
      </w:r>
      <w:r w:rsidR="007243EC" w:rsidRPr="002551B1">
        <w:rPr>
          <w:lang w:val="es-ES_tradnl"/>
        </w:rPr>
        <w:t xml:space="preserve">diversas </w:t>
      </w:r>
      <w:r w:rsidR="007243EC" w:rsidRPr="00A37589">
        <w:rPr>
          <w:lang w:val="es-ES_tradnl"/>
        </w:rPr>
        <w:t>como</w:t>
      </w:r>
      <w:r w:rsidR="007243EC">
        <w:rPr>
          <w:lang w:val="es-ES_tradnl"/>
        </w:rPr>
        <w:t xml:space="preserve"> lo son los</w:t>
      </w:r>
      <w:r w:rsidR="007243EC" w:rsidRPr="00A37589">
        <w:rPr>
          <w:lang w:val="es-ES_tradnl"/>
        </w:rPr>
        <w:t xml:space="preserve"> clientes. </w:t>
      </w:r>
    </w:p>
    <w:p w14:paraId="23033EA0" w14:textId="77777777" w:rsidR="00F3327B" w:rsidRDefault="00F3327B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E864A9A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lastRenderedPageBreak/>
        <w:t>Sobre Allianz Seguros</w:t>
      </w:r>
    </w:p>
    <w:p w14:paraId="10E8E4EB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51A2BF39" w14:textId="77777777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13.000 mediadores), y tecnológica (mediante herramientas como su aplicación para smartphones y tabletas, su área de eCliente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B8EBBDB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5DC9ABB4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1CCD0F01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8B00D" w16cex:dateUtc="2022-03-01T22:45:00Z"/>
  <w16cex:commentExtensible w16cex:durableId="25C8B07E" w16cex:dateUtc="2022-03-01T22:47:00Z"/>
  <w16cex:commentExtensible w16cex:durableId="25C8B119" w16cex:dateUtc="2022-03-01T22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A3A55" w16cid:durableId="25C9F142"/>
  <w16cid:commentId w16cid:paraId="245EA50C" w16cid:durableId="25C9F1AF"/>
  <w16cid:commentId w16cid:paraId="7B7333BA" w16cid:durableId="25C9F2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070F5" w14:textId="77777777" w:rsidR="00721CDE" w:rsidRDefault="00721CDE">
      <w:r>
        <w:separator/>
      </w:r>
    </w:p>
  </w:endnote>
  <w:endnote w:type="continuationSeparator" w:id="0">
    <w:p w14:paraId="5BF1E0F8" w14:textId="77777777" w:rsidR="00721CDE" w:rsidRDefault="00721CDE">
      <w:r>
        <w:continuationSeparator/>
      </w:r>
    </w:p>
  </w:endnote>
  <w:endnote w:type="continuationNotice" w:id="1">
    <w:p w14:paraId="4CD17117" w14:textId="77777777" w:rsidR="00721CDE" w:rsidRDefault="00721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CAB1E" w14:textId="48ACC551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FF7A35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9817D" w14:textId="77777777" w:rsidR="00721CDE" w:rsidRDefault="00721CDE">
      <w:r>
        <w:separator/>
      </w:r>
    </w:p>
  </w:footnote>
  <w:footnote w:type="continuationSeparator" w:id="0">
    <w:p w14:paraId="6A1096DB" w14:textId="77777777" w:rsidR="00721CDE" w:rsidRDefault="00721CDE">
      <w:r>
        <w:continuationSeparator/>
      </w:r>
    </w:p>
  </w:footnote>
  <w:footnote w:type="continuationNotice" w:id="1">
    <w:p w14:paraId="35BE72DA" w14:textId="77777777" w:rsidR="00721CDE" w:rsidRDefault="00721C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3D99C" w14:textId="458B177E" w:rsidR="00721CDE" w:rsidRDefault="00721CD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AD08E1C" wp14:editId="65A9FE3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62c0433ea07c741bc9ba3d85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77777777" w:rsidR="00721CDE" w:rsidRPr="00FE3D44" w:rsidRDefault="00721CDE" w:rsidP="00FE3D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E3D4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8E1C" id="_x0000_t202" coordsize="21600,21600" o:spt="202" path="m,l,21600r21600,l21600,xe">
              <v:stroke joinstyle="miter"/>
              <v:path gradientshapeok="t" o:connecttype="rect"/>
            </v:shapetype>
            <v:shape id="MSIPCM62c0433ea07c741bc9ba3d85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" o:allowincell="f" filled="f" stroked="f">
              <v:textbox inset=",0,,0">
                <w:txbxContent>
                  <w:p w14:paraId="344254BB" w14:textId="77777777" w:rsidR="00721CDE" w:rsidRPr="00FE3D44" w:rsidRDefault="00721CDE" w:rsidP="00FE3D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E3D4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0DE8BA5E" wp14:editId="3B68097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62a244589a769890376529fa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77777777" w:rsidR="00721CDE" w:rsidRPr="00FE3D44" w:rsidRDefault="00721CDE" w:rsidP="00FE3D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E3D4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8BA5E" id="_x0000_t202" coordsize="21600,21600" o:spt="202" path="m,l,21600r21600,l21600,xe">
              <v:stroke joinstyle="miter"/>
              <v:path gradientshapeok="t" o:connecttype="rect"/>
            </v:shapetype>
            <v:shape id="MSIPCM62a244589a769890376529fa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" o:allowincell="f" filled="f" stroked="f">
              <v:textbox inset=",0,,0">
                <w:txbxContent>
                  <w:p w14:paraId="36A58F8F" w14:textId="77777777" w:rsidR="00721CDE" w:rsidRPr="00FE3D44" w:rsidRDefault="00721CDE" w:rsidP="00FE3D4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E3D4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23BE"/>
    <w:rsid w:val="00095BC2"/>
    <w:rsid w:val="000A1665"/>
    <w:rsid w:val="000A68D5"/>
    <w:rsid w:val="000B02BA"/>
    <w:rsid w:val="000B5A5E"/>
    <w:rsid w:val="000B5C55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43E0A"/>
    <w:rsid w:val="00144166"/>
    <w:rsid w:val="00144FFE"/>
    <w:rsid w:val="00146905"/>
    <w:rsid w:val="00146A25"/>
    <w:rsid w:val="00150C16"/>
    <w:rsid w:val="001520EC"/>
    <w:rsid w:val="00156B78"/>
    <w:rsid w:val="00162FEB"/>
    <w:rsid w:val="00164946"/>
    <w:rsid w:val="0017146A"/>
    <w:rsid w:val="00172078"/>
    <w:rsid w:val="0017257A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A10FD"/>
    <w:rsid w:val="001A17F1"/>
    <w:rsid w:val="001A3C99"/>
    <w:rsid w:val="001B0159"/>
    <w:rsid w:val="001B5D5E"/>
    <w:rsid w:val="001B6E19"/>
    <w:rsid w:val="001D1221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2308"/>
    <w:rsid w:val="002645BF"/>
    <w:rsid w:val="002720B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674E"/>
    <w:rsid w:val="00321AFA"/>
    <w:rsid w:val="00326FDD"/>
    <w:rsid w:val="0033023A"/>
    <w:rsid w:val="003334C0"/>
    <w:rsid w:val="00335A7A"/>
    <w:rsid w:val="00335EF9"/>
    <w:rsid w:val="00336ECC"/>
    <w:rsid w:val="003418E0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74AB"/>
    <w:rsid w:val="003E23ED"/>
    <w:rsid w:val="003E29DD"/>
    <w:rsid w:val="003E3734"/>
    <w:rsid w:val="003E7522"/>
    <w:rsid w:val="003F1EF9"/>
    <w:rsid w:val="003F4987"/>
    <w:rsid w:val="003F50ED"/>
    <w:rsid w:val="003F52FB"/>
    <w:rsid w:val="003F5EEF"/>
    <w:rsid w:val="003F6930"/>
    <w:rsid w:val="003F7F9A"/>
    <w:rsid w:val="004014D5"/>
    <w:rsid w:val="004027E0"/>
    <w:rsid w:val="00402DF4"/>
    <w:rsid w:val="004036AE"/>
    <w:rsid w:val="00404991"/>
    <w:rsid w:val="00405FB5"/>
    <w:rsid w:val="00410E52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404B5"/>
    <w:rsid w:val="004410BB"/>
    <w:rsid w:val="0044286F"/>
    <w:rsid w:val="00450C0E"/>
    <w:rsid w:val="00455B0E"/>
    <w:rsid w:val="00456A62"/>
    <w:rsid w:val="00457CED"/>
    <w:rsid w:val="00462BC0"/>
    <w:rsid w:val="00473290"/>
    <w:rsid w:val="00473497"/>
    <w:rsid w:val="00473F13"/>
    <w:rsid w:val="00476176"/>
    <w:rsid w:val="00483F89"/>
    <w:rsid w:val="004867E9"/>
    <w:rsid w:val="00486AB8"/>
    <w:rsid w:val="004952CD"/>
    <w:rsid w:val="004A4E93"/>
    <w:rsid w:val="004B0276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73C9"/>
    <w:rsid w:val="005905F5"/>
    <w:rsid w:val="0059157E"/>
    <w:rsid w:val="00594734"/>
    <w:rsid w:val="00595266"/>
    <w:rsid w:val="0059619A"/>
    <w:rsid w:val="005973C7"/>
    <w:rsid w:val="005A190E"/>
    <w:rsid w:val="005A1A5B"/>
    <w:rsid w:val="005A78D7"/>
    <w:rsid w:val="005B07B6"/>
    <w:rsid w:val="005B26DA"/>
    <w:rsid w:val="005B3E12"/>
    <w:rsid w:val="005B3EC3"/>
    <w:rsid w:val="005B5672"/>
    <w:rsid w:val="005C2FD3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1097D"/>
    <w:rsid w:val="00612412"/>
    <w:rsid w:val="00613578"/>
    <w:rsid w:val="00614C5B"/>
    <w:rsid w:val="00622456"/>
    <w:rsid w:val="00622BC3"/>
    <w:rsid w:val="006238A7"/>
    <w:rsid w:val="00624372"/>
    <w:rsid w:val="00630A01"/>
    <w:rsid w:val="00633315"/>
    <w:rsid w:val="00634FC0"/>
    <w:rsid w:val="0064039C"/>
    <w:rsid w:val="006452DB"/>
    <w:rsid w:val="006467A1"/>
    <w:rsid w:val="00653139"/>
    <w:rsid w:val="00653978"/>
    <w:rsid w:val="006546A0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C6357"/>
    <w:rsid w:val="006C76CA"/>
    <w:rsid w:val="006D4319"/>
    <w:rsid w:val="006D5713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36C5"/>
    <w:rsid w:val="007049C7"/>
    <w:rsid w:val="00704B09"/>
    <w:rsid w:val="00706C34"/>
    <w:rsid w:val="00710601"/>
    <w:rsid w:val="007141F1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5F72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6413"/>
    <w:rsid w:val="008A679C"/>
    <w:rsid w:val="008A6B6C"/>
    <w:rsid w:val="008B07D0"/>
    <w:rsid w:val="008B22BA"/>
    <w:rsid w:val="008B5D42"/>
    <w:rsid w:val="008B6F78"/>
    <w:rsid w:val="008B765B"/>
    <w:rsid w:val="008C0958"/>
    <w:rsid w:val="008C15A2"/>
    <w:rsid w:val="008C3955"/>
    <w:rsid w:val="008C7D4F"/>
    <w:rsid w:val="008D3140"/>
    <w:rsid w:val="008D688F"/>
    <w:rsid w:val="008D7BE8"/>
    <w:rsid w:val="008D7F6E"/>
    <w:rsid w:val="008E10D1"/>
    <w:rsid w:val="008E23A8"/>
    <w:rsid w:val="008F1C24"/>
    <w:rsid w:val="008F206F"/>
    <w:rsid w:val="008F413C"/>
    <w:rsid w:val="00900155"/>
    <w:rsid w:val="00900E30"/>
    <w:rsid w:val="00902671"/>
    <w:rsid w:val="00903C40"/>
    <w:rsid w:val="00904736"/>
    <w:rsid w:val="00904C0F"/>
    <w:rsid w:val="009072BF"/>
    <w:rsid w:val="00911B47"/>
    <w:rsid w:val="00914C98"/>
    <w:rsid w:val="0091509C"/>
    <w:rsid w:val="009270A3"/>
    <w:rsid w:val="00935CDA"/>
    <w:rsid w:val="0094122B"/>
    <w:rsid w:val="00943F2A"/>
    <w:rsid w:val="0094581C"/>
    <w:rsid w:val="009507F1"/>
    <w:rsid w:val="00953345"/>
    <w:rsid w:val="00953F41"/>
    <w:rsid w:val="00953FF4"/>
    <w:rsid w:val="00956FCD"/>
    <w:rsid w:val="009614A6"/>
    <w:rsid w:val="00962423"/>
    <w:rsid w:val="00962A46"/>
    <w:rsid w:val="009662AF"/>
    <w:rsid w:val="00970227"/>
    <w:rsid w:val="009713DB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9F7C77"/>
    <w:rsid w:val="00A00DBF"/>
    <w:rsid w:val="00A0297C"/>
    <w:rsid w:val="00A03081"/>
    <w:rsid w:val="00A03F08"/>
    <w:rsid w:val="00A167A2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07BB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D1BE2"/>
    <w:rsid w:val="00AD436B"/>
    <w:rsid w:val="00AD4F87"/>
    <w:rsid w:val="00AE1043"/>
    <w:rsid w:val="00AE176A"/>
    <w:rsid w:val="00AE31E6"/>
    <w:rsid w:val="00AE541C"/>
    <w:rsid w:val="00AF30A7"/>
    <w:rsid w:val="00AF38A8"/>
    <w:rsid w:val="00AF3B04"/>
    <w:rsid w:val="00AF6477"/>
    <w:rsid w:val="00B008B2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273"/>
    <w:rsid w:val="00B97329"/>
    <w:rsid w:val="00B97398"/>
    <w:rsid w:val="00BA3340"/>
    <w:rsid w:val="00BA615D"/>
    <w:rsid w:val="00BB131E"/>
    <w:rsid w:val="00BB173E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4A2E"/>
    <w:rsid w:val="00C05A28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D4B"/>
    <w:rsid w:val="00C50F53"/>
    <w:rsid w:val="00C52DFB"/>
    <w:rsid w:val="00C54499"/>
    <w:rsid w:val="00C60BC1"/>
    <w:rsid w:val="00C61CCA"/>
    <w:rsid w:val="00C63129"/>
    <w:rsid w:val="00C73BD0"/>
    <w:rsid w:val="00C74F58"/>
    <w:rsid w:val="00C82548"/>
    <w:rsid w:val="00C8491D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70E6"/>
    <w:rsid w:val="00CB76B1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4A8C"/>
    <w:rsid w:val="00CE4FEE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5E83"/>
    <w:rsid w:val="00D17300"/>
    <w:rsid w:val="00D2053B"/>
    <w:rsid w:val="00D20856"/>
    <w:rsid w:val="00D22AF7"/>
    <w:rsid w:val="00D24027"/>
    <w:rsid w:val="00D2492C"/>
    <w:rsid w:val="00D25EDD"/>
    <w:rsid w:val="00D268C4"/>
    <w:rsid w:val="00D26B2E"/>
    <w:rsid w:val="00D2754C"/>
    <w:rsid w:val="00D31FB8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60E01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3B19"/>
    <w:rsid w:val="00DE43BF"/>
    <w:rsid w:val="00DF17CC"/>
    <w:rsid w:val="00DF3E7E"/>
    <w:rsid w:val="00E05491"/>
    <w:rsid w:val="00E1109A"/>
    <w:rsid w:val="00E157B1"/>
    <w:rsid w:val="00E1656D"/>
    <w:rsid w:val="00E16E5F"/>
    <w:rsid w:val="00E225D9"/>
    <w:rsid w:val="00E24437"/>
    <w:rsid w:val="00E2446E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A6BCD"/>
    <w:rsid w:val="00EB0795"/>
    <w:rsid w:val="00EB0ED1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6999"/>
    <w:rsid w:val="00F02D7C"/>
    <w:rsid w:val="00F0603A"/>
    <w:rsid w:val="00F12820"/>
    <w:rsid w:val="00F16785"/>
    <w:rsid w:val="00F203A5"/>
    <w:rsid w:val="00F24F2E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3D44"/>
    <w:rsid w:val="00FE76D2"/>
    <w:rsid w:val="00FE77AE"/>
    <w:rsid w:val="00FF35E8"/>
    <w:rsid w:val="00FF3FFB"/>
    <w:rsid w:val="00FF4263"/>
    <w:rsid w:val="00FF4631"/>
    <w:rsid w:val="00FF566B"/>
    <w:rsid w:val="00FF7A35"/>
    <w:rsid w:val="20003D3A"/>
    <w:rsid w:val="24F2338F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12B73CDE"/>
  <w15:chartTrackingRefBased/>
  <w15:docId w15:val="{98F64C58-5529-4864-82D5-25357C9E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op-employers.com/es/companyprofiles/es/allianz-seguro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5FA0D-D0B2-409C-B2BA-E4D143640FC8}"/>
</file>

<file path=customXml/itemProps2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17E5C-7FA1-484D-8E9D-90DD9A8AF43A}">
  <ds:schemaRefs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ff07a45-11f5-479e-a441-cd98a86709f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0C1A32-B6ED-445E-8210-48CB9452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990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</cp:lastModifiedBy>
  <cp:revision>2</cp:revision>
  <cp:lastPrinted>2010-03-10T02:56:00Z</cp:lastPrinted>
  <dcterms:created xsi:type="dcterms:W3CDTF">2022-03-07T11:21:00Z</dcterms:created>
  <dcterms:modified xsi:type="dcterms:W3CDTF">2022-03-07T11:21:00Z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MSIP_Label_863bc15e-e7bf-41c1-bdb3-03882d8a2e2c_Enabled">
    <vt:lpwstr>true</vt:lpwstr>
  </property>
  <property fmtid="{D5CDD505-2E9C-101B-9397-08002B2CF9AE}" pid="132" name="MSIP_Label_863bc15e-e7bf-41c1-bdb3-03882d8a2e2c_SetDate">
    <vt:lpwstr>2022-03-07T11:20:42Z</vt:lpwstr>
  </property>
  <property fmtid="{D5CDD505-2E9C-101B-9397-08002B2CF9AE}" pid="133" name="MSIP_Label_863bc15e-e7bf-41c1-bdb3-03882d8a2e2c_Method">
    <vt:lpwstr>Privileged</vt:lpwstr>
  </property>
  <property fmtid="{D5CDD505-2E9C-101B-9397-08002B2CF9AE}" pid="134" name="MSIP_Label_863bc15e-e7bf-41c1-bdb3-03882d8a2e2c_Name">
    <vt:lpwstr>863bc15e-e7bf-41c1-bdb3-03882d8a2e2c</vt:lpwstr>
  </property>
  <property fmtid="{D5CDD505-2E9C-101B-9397-08002B2CF9AE}" pid="135" name="MSIP_Label_863bc15e-e7bf-41c1-bdb3-03882d8a2e2c_SiteId">
    <vt:lpwstr>6e06e42d-6925-47c6-b9e7-9581c7ca302a</vt:lpwstr>
  </property>
  <property fmtid="{D5CDD505-2E9C-101B-9397-08002B2CF9AE}" pid="136" name="MSIP_Label_863bc15e-e7bf-41c1-bdb3-03882d8a2e2c_ActionId">
    <vt:lpwstr>0314ba58-66a6-453d-ab96-3d9b5e39064f</vt:lpwstr>
  </property>
  <property fmtid="{D5CDD505-2E9C-101B-9397-08002B2CF9AE}" pid="137" name="MSIP_Label_863bc15e-e7bf-41c1-bdb3-03882d8a2e2c_ContentBits">
    <vt:lpwstr>1</vt:lpwstr>
  </property>
</Properties>
</file>